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58A" w:rsidRDefault="00E1158A" w:rsidP="00B97B6B">
      <w:pPr>
        <w:jc w:val="center"/>
        <w:rPr>
          <w:b/>
          <w:sz w:val="32"/>
          <w:szCs w:val="32"/>
          <w:lang w:val="en-US"/>
        </w:rPr>
      </w:pPr>
      <w:r w:rsidRPr="00E448A0">
        <w:rPr>
          <w:b/>
          <w:sz w:val="32"/>
          <w:szCs w:val="32"/>
          <w:lang w:val="en-US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442.5pt;height:84pt" adj="5665" fillcolor="#00b050">
            <v:shadow color="#868686"/>
            <v:textpath style="font-family:&quot;Impact&quot;;v-text-kern:t" trim="t" fitpath="t" xscale="f" string="Готуємо дитину до школи"/>
          </v:shape>
        </w:pict>
      </w:r>
    </w:p>
    <w:p w:rsidR="00E1158A" w:rsidRDefault="00E1158A" w:rsidP="00B97B6B">
      <w:pPr>
        <w:rPr>
          <w:b/>
          <w:sz w:val="32"/>
          <w:szCs w:val="32"/>
          <w:lang w:val="uk-UA"/>
        </w:rPr>
      </w:pPr>
      <w:r>
        <w:rPr>
          <w:noProof/>
          <w:lang w:val="en-US"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5" o:spid="_x0000_s1026" type="#_x0000_t75" alt="http://www.eletskikh.ru/wp-content/uploads/2016/11/%D0%91%D0%B5%D0%B7-%D0%B8%D0%BC%D0%B5%D0%BD%D0%B8-2.jpg" style="position:absolute;margin-left:171.4pt;margin-top:3.85pt;width:129pt;height:117pt;z-index:-251658240;visibility:visible" wrapcoords="-126 0 -126 21462 21600 21462 21600 0 -126 0">
            <v:imagedata r:id="rId5" o:title="" cropleft="16710f" cropright="16493f"/>
            <w10:wrap type="tight"/>
          </v:shape>
        </w:pict>
      </w:r>
    </w:p>
    <w:p w:rsidR="00E1158A" w:rsidRDefault="00E1158A" w:rsidP="00B97B6B">
      <w:pPr>
        <w:rPr>
          <w:b/>
          <w:sz w:val="32"/>
          <w:szCs w:val="32"/>
          <w:lang w:val="uk-UA"/>
        </w:rPr>
      </w:pPr>
    </w:p>
    <w:p w:rsidR="00E1158A" w:rsidRDefault="00E1158A" w:rsidP="00B97B6B">
      <w:pPr>
        <w:rPr>
          <w:b/>
          <w:sz w:val="32"/>
          <w:szCs w:val="32"/>
          <w:lang w:val="uk-UA"/>
        </w:rPr>
      </w:pPr>
    </w:p>
    <w:p w:rsidR="00E1158A" w:rsidRDefault="00E1158A" w:rsidP="00B97B6B">
      <w:pPr>
        <w:rPr>
          <w:b/>
          <w:sz w:val="32"/>
          <w:szCs w:val="32"/>
          <w:lang w:val="uk-UA"/>
        </w:rPr>
      </w:pPr>
    </w:p>
    <w:p w:rsidR="00E1158A" w:rsidRDefault="00E1158A" w:rsidP="00B97B6B">
      <w:pPr>
        <w:rPr>
          <w:b/>
          <w:sz w:val="32"/>
          <w:szCs w:val="32"/>
          <w:lang w:val="uk-UA"/>
        </w:rPr>
      </w:pPr>
    </w:p>
    <w:p w:rsidR="00E1158A" w:rsidRDefault="00E1158A" w:rsidP="00B97B6B">
      <w:pPr>
        <w:rPr>
          <w:b/>
          <w:sz w:val="32"/>
          <w:szCs w:val="32"/>
          <w:lang w:val="uk-UA"/>
        </w:rPr>
      </w:pPr>
    </w:p>
    <w:p w:rsidR="00E1158A" w:rsidRPr="00B97B6B" w:rsidRDefault="00E1158A" w:rsidP="00B97B6B">
      <w:pPr>
        <w:rPr>
          <w:b/>
          <w:sz w:val="32"/>
          <w:szCs w:val="32"/>
          <w:lang w:val="uk-UA"/>
        </w:rPr>
      </w:pPr>
    </w:p>
    <w:p w:rsidR="00E1158A" w:rsidRDefault="00E1158A" w:rsidP="00B97B6B">
      <w:pPr>
        <w:jc w:val="center"/>
        <w:rPr>
          <w:b/>
          <w:sz w:val="32"/>
          <w:szCs w:val="32"/>
          <w:lang w:val="uk-UA"/>
        </w:rPr>
      </w:pPr>
    </w:p>
    <w:p w:rsidR="00E1158A" w:rsidRDefault="00E1158A" w:rsidP="00C1131B">
      <w:pPr>
        <w:spacing w:line="360" w:lineRule="auto"/>
        <w:jc w:val="center"/>
        <w:rPr>
          <w:b/>
          <w:sz w:val="32"/>
          <w:szCs w:val="32"/>
          <w:lang w:val="uk-UA"/>
        </w:rPr>
      </w:pPr>
      <w:r w:rsidRPr="00BC4EDB">
        <w:rPr>
          <w:b/>
          <w:sz w:val="32"/>
          <w:szCs w:val="32"/>
          <w:lang w:val="uk-UA"/>
        </w:rPr>
        <w:t xml:space="preserve">Запропонуйте дитині: </w:t>
      </w:r>
      <w:r>
        <w:rPr>
          <w:b/>
          <w:color w:val="0070C0"/>
          <w:sz w:val="32"/>
          <w:szCs w:val="32"/>
          <w:lang w:val="uk-UA"/>
        </w:rPr>
        <w:t>«Давай знову пограємо</w:t>
      </w:r>
      <w:r w:rsidRPr="00B97B6B">
        <w:rPr>
          <w:b/>
          <w:color w:val="0070C0"/>
          <w:sz w:val="32"/>
          <w:szCs w:val="32"/>
          <w:lang w:val="uk-UA"/>
        </w:rPr>
        <w:t>»</w:t>
      </w:r>
    </w:p>
    <w:p w:rsidR="00E1158A" w:rsidRDefault="00E1158A" w:rsidP="00C1131B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b/>
          <w:sz w:val="32"/>
          <w:szCs w:val="32"/>
          <w:lang w:val="uk-UA"/>
        </w:rPr>
        <w:t xml:space="preserve">   </w:t>
      </w:r>
      <w:r w:rsidRPr="00BC4ED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Для того щоб </w:t>
      </w:r>
      <w:r w:rsidRPr="00BC4EDB">
        <w:rPr>
          <w:sz w:val="28"/>
          <w:szCs w:val="28"/>
          <w:lang w:val="uk-UA"/>
        </w:rPr>
        <w:t>підготувати</w:t>
      </w:r>
      <w:r>
        <w:rPr>
          <w:sz w:val="28"/>
          <w:szCs w:val="28"/>
          <w:lang w:val="uk-UA"/>
        </w:rPr>
        <w:t xml:space="preserve"> дитину шостого року життя</w:t>
      </w:r>
      <w:r w:rsidRPr="00BC4EDB">
        <w:rPr>
          <w:sz w:val="28"/>
          <w:szCs w:val="28"/>
          <w:lang w:val="uk-UA"/>
        </w:rPr>
        <w:t xml:space="preserve"> до шкільного навчання, необхідно розвивати </w:t>
      </w:r>
      <w:r>
        <w:rPr>
          <w:sz w:val="28"/>
          <w:szCs w:val="28"/>
          <w:lang w:val="uk-UA"/>
        </w:rPr>
        <w:t xml:space="preserve">у неї </w:t>
      </w:r>
      <w:r w:rsidRPr="00BC4EDB">
        <w:rPr>
          <w:sz w:val="28"/>
          <w:szCs w:val="28"/>
          <w:lang w:val="uk-UA"/>
        </w:rPr>
        <w:t>пам’ять, ув</w:t>
      </w:r>
      <w:r>
        <w:rPr>
          <w:sz w:val="28"/>
          <w:szCs w:val="28"/>
          <w:lang w:val="uk-UA"/>
        </w:rPr>
        <w:t>агу, мислення, сприймання, уяву</w:t>
      </w:r>
      <w:r w:rsidRPr="00BC4EDB">
        <w:rPr>
          <w:sz w:val="28"/>
          <w:szCs w:val="28"/>
          <w:lang w:val="uk-UA"/>
        </w:rPr>
        <w:t>.</w:t>
      </w:r>
    </w:p>
    <w:p w:rsidR="00E1158A" w:rsidRPr="00B97B6B" w:rsidRDefault="00E1158A" w:rsidP="00C1131B">
      <w:pPr>
        <w:spacing w:line="360" w:lineRule="auto"/>
        <w:jc w:val="center"/>
        <w:rPr>
          <w:b/>
          <w:color w:val="2E74B5"/>
          <w:sz w:val="28"/>
          <w:szCs w:val="28"/>
          <w:lang w:val="uk-UA"/>
        </w:rPr>
      </w:pPr>
      <w:r w:rsidRPr="00B97B6B">
        <w:rPr>
          <w:b/>
          <w:color w:val="2E74B5"/>
          <w:sz w:val="28"/>
          <w:szCs w:val="28"/>
          <w:lang w:val="uk-UA"/>
        </w:rPr>
        <w:t xml:space="preserve">Розвивайте </w:t>
      </w:r>
      <w:r w:rsidRPr="00B97B6B">
        <w:rPr>
          <w:b/>
          <w:color w:val="2E74B5"/>
          <w:sz w:val="28"/>
          <w:szCs w:val="28"/>
          <w:u w:val="single"/>
          <w:lang w:val="uk-UA"/>
        </w:rPr>
        <w:t>увагу</w:t>
      </w:r>
      <w:r>
        <w:rPr>
          <w:b/>
          <w:color w:val="2E74B5"/>
          <w:sz w:val="28"/>
          <w:szCs w:val="28"/>
          <w:lang w:val="uk-UA"/>
        </w:rPr>
        <w:t xml:space="preserve"> своєї дитини</w:t>
      </w:r>
    </w:p>
    <w:p w:rsidR="00E1158A" w:rsidRPr="00C1131B" w:rsidRDefault="00E1158A" w:rsidP="00C1131B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  <w:lang w:val="uk-UA"/>
        </w:rPr>
      </w:pPr>
      <w:r w:rsidRPr="00BC4EDB">
        <w:rPr>
          <w:sz w:val="28"/>
          <w:szCs w:val="28"/>
          <w:lang w:val="uk-UA"/>
        </w:rPr>
        <w:t xml:space="preserve">У друкованому тексті закресли букву «а», а букву «б» підкресли. </w:t>
      </w:r>
      <w:r>
        <w:rPr>
          <w:sz w:val="28"/>
          <w:szCs w:val="28"/>
          <w:lang w:val="uk-UA"/>
        </w:rPr>
        <w:t xml:space="preserve"> </w:t>
      </w:r>
      <w:r w:rsidRPr="00C1131B">
        <w:rPr>
          <w:sz w:val="28"/>
          <w:szCs w:val="28"/>
          <w:lang w:val="uk-UA"/>
        </w:rPr>
        <w:t>Фіксується час виконання та допущені помилки.</w:t>
      </w:r>
    </w:p>
    <w:p w:rsidR="00E1158A" w:rsidRPr="00BC4EDB" w:rsidRDefault="00E1158A" w:rsidP="00C1131B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  <w:lang w:val="uk-UA"/>
        </w:rPr>
      </w:pPr>
      <w:r w:rsidRPr="00BC4EDB">
        <w:rPr>
          <w:sz w:val="28"/>
          <w:szCs w:val="28"/>
          <w:lang w:val="uk-UA"/>
        </w:rPr>
        <w:t>Запропонуйте дитині знайти відмінності на двох малюнках (готуються 2 пари малюнків, які мають по 10 – 15 відмінностей).</w:t>
      </w:r>
    </w:p>
    <w:p w:rsidR="00E1158A" w:rsidRPr="00C1131B" w:rsidRDefault="00E1158A" w:rsidP="00C1131B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  <w:lang w:val="uk-UA"/>
        </w:rPr>
      </w:pPr>
      <w:r w:rsidRPr="00BC4EDB">
        <w:rPr>
          <w:sz w:val="28"/>
          <w:szCs w:val="28"/>
          <w:lang w:val="uk-UA"/>
        </w:rPr>
        <w:t>Запропонуйте дитині запам’ятати порядок розміщення   предметів за декілька секунд. Число предметів поступово</w:t>
      </w:r>
      <w:r w:rsidRPr="00C1131B">
        <w:rPr>
          <w:sz w:val="28"/>
          <w:szCs w:val="28"/>
          <w:lang w:val="uk-UA"/>
        </w:rPr>
        <w:t xml:space="preserve"> збільшується (від 5).</w:t>
      </w:r>
    </w:p>
    <w:p w:rsidR="00E1158A" w:rsidRPr="00C1131B" w:rsidRDefault="00E1158A" w:rsidP="00C1131B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  <w:lang w:val="uk-UA"/>
        </w:rPr>
      </w:pPr>
      <w:r w:rsidRPr="00BC4EDB">
        <w:rPr>
          <w:sz w:val="28"/>
          <w:szCs w:val="28"/>
          <w:lang w:val="uk-UA"/>
        </w:rPr>
        <w:t>Полічіть від 10 до 1 і одночасно виконуйте прості фізичні</w:t>
      </w:r>
      <w:r w:rsidRPr="00C1131B">
        <w:rPr>
          <w:sz w:val="28"/>
          <w:szCs w:val="28"/>
          <w:lang w:val="uk-UA"/>
        </w:rPr>
        <w:t xml:space="preserve"> вправи (наклони, присідання, повороти).</w:t>
      </w:r>
    </w:p>
    <w:p w:rsidR="00E1158A" w:rsidRPr="00C1131B" w:rsidRDefault="00E1158A" w:rsidP="00C1131B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  <w:lang w:val="uk-UA"/>
        </w:rPr>
      </w:pPr>
      <w:r w:rsidRPr="00BC4EDB">
        <w:rPr>
          <w:sz w:val="28"/>
          <w:szCs w:val="28"/>
          <w:lang w:val="uk-UA"/>
        </w:rPr>
        <w:t xml:space="preserve">Скажіть дитині, щоб вона уважно слухала і плескала в долоні  </w:t>
      </w:r>
      <w:r w:rsidRPr="00C1131B">
        <w:rPr>
          <w:sz w:val="28"/>
          <w:szCs w:val="28"/>
          <w:lang w:val="uk-UA"/>
        </w:rPr>
        <w:t xml:space="preserve"> тоді, коли почує слово – назву тварини. Стіл, ліжко, ведмідь, зошит, книга, кіт, виделка і т.д.</w:t>
      </w:r>
    </w:p>
    <w:p w:rsidR="00E1158A" w:rsidRPr="006A39C8" w:rsidRDefault="00E1158A" w:rsidP="00C1131B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  <w:lang w:val="uk-UA"/>
        </w:rPr>
      </w:pPr>
      <w:r w:rsidRPr="00BC4EDB">
        <w:rPr>
          <w:sz w:val="28"/>
          <w:szCs w:val="28"/>
          <w:lang w:val="uk-UA"/>
        </w:rPr>
        <w:t>На аркуші паперу намалюйте 10 трикутників (кругів,</w:t>
      </w:r>
      <w:r w:rsidRPr="006A39C8">
        <w:rPr>
          <w:sz w:val="28"/>
          <w:szCs w:val="28"/>
          <w:lang w:val="uk-UA"/>
        </w:rPr>
        <w:t xml:space="preserve"> квадратів…). Інструкція дитині дається один раз: заштрихуй</w:t>
      </w:r>
      <w:r>
        <w:rPr>
          <w:sz w:val="28"/>
          <w:szCs w:val="28"/>
          <w:lang w:val="uk-UA"/>
        </w:rPr>
        <w:t xml:space="preserve"> </w:t>
      </w:r>
      <w:r w:rsidRPr="006A39C8">
        <w:rPr>
          <w:sz w:val="28"/>
          <w:szCs w:val="28"/>
          <w:lang w:val="uk-UA"/>
        </w:rPr>
        <w:t>червоним олівцем третій, сьомий і дев’ятий трикутники.</w:t>
      </w:r>
      <w:r w:rsidRPr="006A39C8">
        <w:t xml:space="preserve"> </w:t>
      </w:r>
    </w:p>
    <w:p w:rsidR="00E1158A" w:rsidRDefault="00E1158A" w:rsidP="00C1131B">
      <w:pPr>
        <w:jc w:val="both"/>
        <w:rPr>
          <w:sz w:val="28"/>
          <w:szCs w:val="28"/>
          <w:lang w:val="uk-UA"/>
        </w:rPr>
      </w:pPr>
    </w:p>
    <w:p w:rsidR="00E1158A" w:rsidRDefault="00E1158A" w:rsidP="00C1131B">
      <w:pPr>
        <w:jc w:val="both"/>
        <w:rPr>
          <w:b/>
          <w:color w:val="2E74B5"/>
          <w:sz w:val="28"/>
          <w:szCs w:val="28"/>
          <w:lang w:val="en-US"/>
        </w:rPr>
      </w:pPr>
    </w:p>
    <w:p w:rsidR="00E1158A" w:rsidRPr="00C1131B" w:rsidRDefault="00E1158A" w:rsidP="00C1131B">
      <w:pPr>
        <w:jc w:val="both"/>
        <w:rPr>
          <w:b/>
          <w:color w:val="2E74B5"/>
          <w:sz w:val="28"/>
          <w:szCs w:val="28"/>
          <w:lang w:val="en-US"/>
        </w:rPr>
      </w:pPr>
    </w:p>
    <w:p w:rsidR="00E1158A" w:rsidRDefault="00E1158A" w:rsidP="00C1131B">
      <w:pPr>
        <w:jc w:val="center"/>
        <w:rPr>
          <w:b/>
          <w:color w:val="2E74B5"/>
          <w:sz w:val="28"/>
          <w:szCs w:val="28"/>
          <w:u w:val="single"/>
          <w:lang w:val="uk-UA"/>
        </w:rPr>
      </w:pPr>
      <w:r w:rsidRPr="00B97B6B">
        <w:rPr>
          <w:b/>
          <w:color w:val="2E74B5"/>
          <w:sz w:val="28"/>
          <w:szCs w:val="28"/>
          <w:lang w:val="uk-UA"/>
        </w:rPr>
        <w:t xml:space="preserve">Вправи – ігри для розвитку </w:t>
      </w:r>
      <w:r w:rsidRPr="00B97B6B">
        <w:rPr>
          <w:b/>
          <w:color w:val="2E74B5"/>
          <w:sz w:val="28"/>
          <w:szCs w:val="28"/>
          <w:u w:val="single"/>
          <w:lang w:val="uk-UA"/>
        </w:rPr>
        <w:t>пам’яті</w:t>
      </w:r>
    </w:p>
    <w:p w:rsidR="00E1158A" w:rsidRPr="00B97B6B" w:rsidRDefault="00E1158A" w:rsidP="00C1131B">
      <w:pPr>
        <w:jc w:val="both"/>
        <w:rPr>
          <w:b/>
          <w:color w:val="2E74B5"/>
          <w:sz w:val="28"/>
          <w:szCs w:val="28"/>
          <w:lang w:val="uk-UA"/>
        </w:rPr>
      </w:pPr>
    </w:p>
    <w:p w:rsidR="00E1158A" w:rsidRPr="00BC4EDB" w:rsidRDefault="00E1158A" w:rsidP="00C1131B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noProof/>
          <w:lang w:val="en-US" w:eastAsia="en-US"/>
        </w:rPr>
        <w:pict>
          <v:shape id="Рисунок 14" o:spid="_x0000_s1027" type="#_x0000_t75" alt="http://hovrashok.com.ua/images/Dec/01/910a57a3cc29591e3c0e69b0a8df703c/mini_5.jpg" style="position:absolute;left:0;text-align:left;margin-left:4in;margin-top:10.9pt;width:186.75pt;height:139.5pt;z-index:-251657216;visibility:visible" wrapcoords="-87 0 -87 21484 21600 21484 21600 0 -87 0">
            <v:imagedata r:id="rId6" o:title=""/>
            <w10:wrap type="tight"/>
          </v:shape>
        </w:pict>
      </w:r>
      <w:r w:rsidRPr="00BC4EDB">
        <w:rPr>
          <w:sz w:val="28"/>
          <w:szCs w:val="28"/>
          <w:lang w:val="uk-UA"/>
        </w:rPr>
        <w:t>«Я поклав у мішок».</w:t>
      </w:r>
    </w:p>
    <w:p w:rsidR="00E1158A" w:rsidRPr="00BC4EDB" w:rsidRDefault="00E1158A" w:rsidP="00C1131B">
      <w:pPr>
        <w:spacing w:line="360" w:lineRule="auto"/>
        <w:ind w:left="720"/>
        <w:jc w:val="both"/>
        <w:rPr>
          <w:sz w:val="28"/>
          <w:szCs w:val="28"/>
          <w:lang w:val="uk-UA"/>
        </w:rPr>
      </w:pPr>
      <w:r w:rsidRPr="00BC4EDB">
        <w:rPr>
          <w:sz w:val="28"/>
          <w:szCs w:val="28"/>
          <w:lang w:val="uk-UA"/>
        </w:rPr>
        <w:t>Той, хто починає гру, говорить: «Я поклав у мішок м’ячик». Наступний повторює сказане і додає що – небудь своє. І так далі, поки хтось із учасників не помилиться.</w:t>
      </w:r>
    </w:p>
    <w:p w:rsidR="00E1158A" w:rsidRPr="00BC4EDB" w:rsidRDefault="00E1158A" w:rsidP="00C1131B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uk-UA"/>
        </w:rPr>
      </w:pPr>
      <w:r w:rsidRPr="00BC4EDB">
        <w:rPr>
          <w:sz w:val="28"/>
          <w:szCs w:val="28"/>
          <w:lang w:val="uk-UA"/>
        </w:rPr>
        <w:t>«Я – фотоапарат».</w:t>
      </w:r>
    </w:p>
    <w:p w:rsidR="00E1158A" w:rsidRDefault="00E1158A" w:rsidP="00C1131B">
      <w:pPr>
        <w:spacing w:line="360" w:lineRule="auto"/>
        <w:ind w:left="720"/>
        <w:jc w:val="both"/>
        <w:rPr>
          <w:sz w:val="28"/>
          <w:szCs w:val="28"/>
          <w:lang w:val="uk-UA"/>
        </w:rPr>
      </w:pPr>
      <w:r w:rsidRPr="00BC4EDB">
        <w:rPr>
          <w:sz w:val="28"/>
          <w:szCs w:val="28"/>
          <w:lang w:val="uk-UA"/>
        </w:rPr>
        <w:t>Запропонуйте дитині протягом декількох секунд уважно розглянути всі предмети, які знаходяться на столі. Потім дитина заплющує  очі та перераховує те, що запам’ятала.</w:t>
      </w:r>
    </w:p>
    <w:p w:rsidR="00E1158A" w:rsidRDefault="00E1158A" w:rsidP="00C1131B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«Запам’ятай слова»</w:t>
      </w:r>
    </w:p>
    <w:p w:rsidR="00E1158A" w:rsidRDefault="00E1158A" w:rsidP="00C1131B">
      <w:pPr>
        <w:spacing w:line="360" w:lineRule="auto"/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Зачитайте дитині 10 – 12 слів, не пов’язаних між собою за змістом, наприклад: собака, дерево, літак, тарілка, будинок, мама, сонце, море, помідор, стілець. Вона повинна їх запам’ятати і відразу ж після прочитання відтворити. Гру рекомендується повторювати через один день, три дні, тиждень. Якщо кількість слів, які відтворила дитина, зростає, її пам’ять покращується.</w:t>
      </w:r>
    </w:p>
    <w:p w:rsidR="00E1158A" w:rsidRDefault="00E1158A" w:rsidP="00C1131B">
      <w:pPr>
        <w:spacing w:line="360" w:lineRule="auto"/>
        <w:ind w:left="720"/>
        <w:jc w:val="both"/>
        <w:rPr>
          <w:sz w:val="28"/>
          <w:szCs w:val="28"/>
          <w:lang w:val="uk-UA"/>
        </w:rPr>
      </w:pPr>
    </w:p>
    <w:p w:rsidR="00E1158A" w:rsidRDefault="00E1158A" w:rsidP="00C1131B">
      <w:pPr>
        <w:spacing w:line="360" w:lineRule="auto"/>
        <w:ind w:left="720"/>
        <w:jc w:val="both"/>
        <w:rPr>
          <w:sz w:val="28"/>
          <w:szCs w:val="28"/>
          <w:lang w:val="uk-UA"/>
        </w:rPr>
      </w:pPr>
    </w:p>
    <w:p w:rsidR="00E1158A" w:rsidRDefault="00E1158A" w:rsidP="00C1131B">
      <w:pPr>
        <w:spacing w:line="360" w:lineRule="auto"/>
        <w:ind w:left="720"/>
        <w:jc w:val="both"/>
        <w:rPr>
          <w:sz w:val="28"/>
          <w:szCs w:val="28"/>
          <w:lang w:val="uk-UA"/>
        </w:rPr>
      </w:pPr>
    </w:p>
    <w:p w:rsidR="00E1158A" w:rsidRDefault="00E1158A" w:rsidP="00C1131B">
      <w:pPr>
        <w:spacing w:line="360" w:lineRule="auto"/>
        <w:ind w:left="720"/>
        <w:jc w:val="both"/>
        <w:rPr>
          <w:sz w:val="28"/>
          <w:szCs w:val="28"/>
          <w:lang w:val="uk-UA"/>
        </w:rPr>
      </w:pPr>
    </w:p>
    <w:p w:rsidR="00E1158A" w:rsidRDefault="00E1158A" w:rsidP="00C1131B">
      <w:pPr>
        <w:ind w:left="720"/>
        <w:jc w:val="both"/>
        <w:rPr>
          <w:sz w:val="28"/>
          <w:szCs w:val="28"/>
          <w:lang w:val="uk-UA"/>
        </w:rPr>
      </w:pPr>
    </w:p>
    <w:p w:rsidR="00E1158A" w:rsidRDefault="00E1158A" w:rsidP="00C1131B">
      <w:pPr>
        <w:ind w:left="720"/>
        <w:jc w:val="both"/>
        <w:rPr>
          <w:sz w:val="28"/>
          <w:szCs w:val="28"/>
          <w:lang w:val="uk-UA"/>
        </w:rPr>
      </w:pPr>
    </w:p>
    <w:p w:rsidR="00E1158A" w:rsidRDefault="00E1158A" w:rsidP="00C1131B">
      <w:pPr>
        <w:ind w:left="720"/>
        <w:jc w:val="both"/>
        <w:rPr>
          <w:sz w:val="28"/>
          <w:szCs w:val="28"/>
          <w:lang w:val="uk-UA"/>
        </w:rPr>
      </w:pPr>
    </w:p>
    <w:p w:rsidR="00E1158A" w:rsidRDefault="00E1158A" w:rsidP="00C1131B">
      <w:pPr>
        <w:ind w:left="720"/>
        <w:jc w:val="both"/>
        <w:rPr>
          <w:sz w:val="28"/>
          <w:szCs w:val="28"/>
          <w:lang w:val="uk-UA"/>
        </w:rPr>
      </w:pPr>
    </w:p>
    <w:p w:rsidR="00E1158A" w:rsidRDefault="00E1158A" w:rsidP="00C1131B">
      <w:pPr>
        <w:ind w:left="720"/>
        <w:jc w:val="both"/>
        <w:rPr>
          <w:sz w:val="28"/>
          <w:szCs w:val="28"/>
          <w:lang w:val="uk-UA"/>
        </w:rPr>
      </w:pPr>
    </w:p>
    <w:p w:rsidR="00E1158A" w:rsidRDefault="00E1158A" w:rsidP="00C1131B">
      <w:pPr>
        <w:ind w:left="720"/>
        <w:jc w:val="both"/>
        <w:rPr>
          <w:sz w:val="28"/>
          <w:szCs w:val="28"/>
          <w:lang w:val="uk-UA"/>
        </w:rPr>
      </w:pPr>
    </w:p>
    <w:p w:rsidR="00E1158A" w:rsidRDefault="00E1158A" w:rsidP="00C1131B">
      <w:pPr>
        <w:ind w:left="720"/>
        <w:jc w:val="both"/>
        <w:rPr>
          <w:sz w:val="28"/>
          <w:szCs w:val="28"/>
          <w:lang w:val="uk-UA"/>
        </w:rPr>
      </w:pPr>
    </w:p>
    <w:p w:rsidR="00E1158A" w:rsidRDefault="00E1158A" w:rsidP="00C1131B">
      <w:pPr>
        <w:ind w:left="720"/>
        <w:jc w:val="both"/>
        <w:rPr>
          <w:sz w:val="28"/>
          <w:szCs w:val="28"/>
          <w:lang w:val="uk-UA"/>
        </w:rPr>
      </w:pPr>
    </w:p>
    <w:p w:rsidR="00E1158A" w:rsidRDefault="00E1158A" w:rsidP="00C1131B">
      <w:pPr>
        <w:ind w:left="720"/>
        <w:jc w:val="both"/>
        <w:rPr>
          <w:sz w:val="28"/>
          <w:szCs w:val="28"/>
          <w:lang w:val="uk-UA"/>
        </w:rPr>
      </w:pPr>
    </w:p>
    <w:p w:rsidR="00E1158A" w:rsidRDefault="00E1158A" w:rsidP="00C1131B">
      <w:pPr>
        <w:ind w:left="720"/>
        <w:jc w:val="both"/>
        <w:rPr>
          <w:sz w:val="28"/>
          <w:szCs w:val="28"/>
          <w:lang w:val="uk-UA"/>
        </w:rPr>
      </w:pPr>
    </w:p>
    <w:p w:rsidR="00E1158A" w:rsidRDefault="00E1158A" w:rsidP="00C1131B">
      <w:pPr>
        <w:ind w:left="720"/>
        <w:jc w:val="both"/>
        <w:rPr>
          <w:sz w:val="28"/>
          <w:szCs w:val="28"/>
          <w:lang w:val="uk-UA"/>
        </w:rPr>
      </w:pPr>
    </w:p>
    <w:p w:rsidR="00E1158A" w:rsidRDefault="00E1158A" w:rsidP="00C1131B">
      <w:pPr>
        <w:ind w:left="720"/>
        <w:jc w:val="both"/>
        <w:rPr>
          <w:sz w:val="28"/>
          <w:szCs w:val="28"/>
          <w:lang w:val="uk-UA"/>
        </w:rPr>
      </w:pPr>
    </w:p>
    <w:p w:rsidR="00E1158A" w:rsidRPr="00BC4EDB" w:rsidRDefault="00E1158A" w:rsidP="00C1131B">
      <w:pPr>
        <w:ind w:left="720"/>
        <w:jc w:val="both"/>
        <w:rPr>
          <w:sz w:val="28"/>
          <w:szCs w:val="28"/>
          <w:lang w:val="uk-UA"/>
        </w:rPr>
      </w:pPr>
    </w:p>
    <w:p w:rsidR="00E1158A" w:rsidRPr="00BC4EDB" w:rsidRDefault="00E1158A" w:rsidP="00C1131B">
      <w:pPr>
        <w:jc w:val="both"/>
        <w:rPr>
          <w:sz w:val="28"/>
          <w:szCs w:val="28"/>
          <w:lang w:val="uk-UA"/>
        </w:rPr>
      </w:pPr>
    </w:p>
    <w:p w:rsidR="00E1158A" w:rsidRDefault="00E1158A" w:rsidP="00C1131B">
      <w:pPr>
        <w:jc w:val="center"/>
        <w:rPr>
          <w:b/>
          <w:color w:val="2E74B5"/>
          <w:sz w:val="28"/>
          <w:szCs w:val="28"/>
          <w:lang w:val="uk-UA"/>
        </w:rPr>
      </w:pPr>
      <w:r w:rsidRPr="00B97B6B">
        <w:rPr>
          <w:b/>
          <w:color w:val="2E74B5"/>
          <w:sz w:val="28"/>
          <w:szCs w:val="28"/>
          <w:lang w:val="uk-UA"/>
        </w:rPr>
        <w:t xml:space="preserve">Розвиваємо </w:t>
      </w:r>
      <w:r w:rsidRPr="00B97B6B">
        <w:rPr>
          <w:b/>
          <w:color w:val="2E74B5"/>
          <w:sz w:val="28"/>
          <w:szCs w:val="28"/>
          <w:u w:val="single"/>
          <w:lang w:val="uk-UA"/>
        </w:rPr>
        <w:t>мислення.</w:t>
      </w:r>
      <w:r w:rsidRPr="00B97B6B">
        <w:rPr>
          <w:b/>
          <w:color w:val="2E74B5"/>
          <w:sz w:val="28"/>
          <w:szCs w:val="28"/>
          <w:lang w:val="uk-UA"/>
        </w:rPr>
        <w:t xml:space="preserve"> Попросіть дитину:</w:t>
      </w:r>
    </w:p>
    <w:p w:rsidR="00E1158A" w:rsidRPr="00B97B6B" w:rsidRDefault="00E1158A" w:rsidP="00C1131B">
      <w:pPr>
        <w:jc w:val="both"/>
        <w:rPr>
          <w:b/>
          <w:color w:val="2E74B5"/>
          <w:sz w:val="28"/>
          <w:szCs w:val="28"/>
          <w:lang w:val="uk-UA"/>
        </w:rPr>
      </w:pPr>
    </w:p>
    <w:p w:rsidR="00E1158A" w:rsidRPr="00BC4EDB" w:rsidRDefault="00E1158A" w:rsidP="00C1131B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uk-UA"/>
        </w:rPr>
      </w:pPr>
      <w:r w:rsidRPr="00BC4EDB">
        <w:rPr>
          <w:sz w:val="28"/>
          <w:szCs w:val="28"/>
          <w:lang w:val="uk-UA"/>
        </w:rPr>
        <w:t>Хай дитина поміркує та скаже, чим схожі і чим відрізняються муха і метелик, стіл і стільці, книжка і зошит, вода і молоко, піаніно і скрипка, сокира і молоток, місто і село і т. д.</w:t>
      </w:r>
    </w:p>
    <w:p w:rsidR="00E1158A" w:rsidRPr="00BC4EDB" w:rsidRDefault="00E1158A" w:rsidP="00C1131B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noProof/>
          <w:lang w:val="en-US" w:eastAsia="en-US"/>
        </w:rPr>
        <w:pict>
          <v:shape id="Рисунок 17" o:spid="_x0000_s1028" type="#_x0000_t75" alt="https://ds02.infourok.ru/uploads/ex/092d/0003d9bc-651dbae8/hello_html_m3ee573fd.jpg" style="position:absolute;left:0;text-align:left;margin-left:325.5pt;margin-top:36pt;width:170.25pt;height:148.5pt;z-index:-251656192;visibility:visible" wrapcoords="-95 0 -95 21491 21600 21491 21600 0 -95 0">
            <v:imagedata r:id="rId7" o:title=""/>
            <w10:wrap type="tight"/>
          </v:shape>
        </w:pict>
      </w:r>
      <w:r w:rsidRPr="00BC4EDB">
        <w:rPr>
          <w:sz w:val="28"/>
          <w:szCs w:val="28"/>
          <w:lang w:val="uk-UA"/>
        </w:rPr>
        <w:t>Один із учасників починає слово, вимовляючи перший склад, інший його закінчує.</w:t>
      </w:r>
    </w:p>
    <w:p w:rsidR="00E1158A" w:rsidRPr="00BC4EDB" w:rsidRDefault="00E1158A" w:rsidP="00C1131B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uk-UA"/>
        </w:rPr>
      </w:pPr>
      <w:r w:rsidRPr="00BC4EDB">
        <w:rPr>
          <w:sz w:val="28"/>
          <w:szCs w:val="28"/>
          <w:lang w:val="uk-UA"/>
        </w:rPr>
        <w:t>Запропонуйте дитині знайти «зайве» слово:</w:t>
      </w:r>
    </w:p>
    <w:p w:rsidR="00E1158A" w:rsidRPr="00BC4EDB" w:rsidRDefault="00E1158A" w:rsidP="00C1131B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r w:rsidRPr="00BC4EDB">
        <w:rPr>
          <w:sz w:val="28"/>
          <w:szCs w:val="28"/>
          <w:lang w:val="uk-UA"/>
        </w:rPr>
        <w:t xml:space="preserve">хоробрий, </w:t>
      </w:r>
      <w:r w:rsidRPr="00BC4EDB">
        <w:rPr>
          <w:i/>
          <w:sz w:val="28"/>
          <w:szCs w:val="28"/>
          <w:lang w:val="uk-UA"/>
        </w:rPr>
        <w:t>злий,</w:t>
      </w:r>
      <w:r w:rsidRPr="00BC4EDB">
        <w:rPr>
          <w:sz w:val="28"/>
          <w:szCs w:val="28"/>
          <w:lang w:val="uk-UA"/>
        </w:rPr>
        <w:t xml:space="preserve"> сміливий, відважний;</w:t>
      </w:r>
    </w:p>
    <w:p w:rsidR="00E1158A" w:rsidRPr="00BC4EDB" w:rsidRDefault="00E1158A" w:rsidP="00C1131B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r w:rsidRPr="00BC4EDB">
        <w:rPr>
          <w:sz w:val="28"/>
          <w:szCs w:val="28"/>
          <w:lang w:val="uk-UA"/>
        </w:rPr>
        <w:t xml:space="preserve">яблуко, слива, </w:t>
      </w:r>
      <w:r w:rsidRPr="00BC4EDB">
        <w:rPr>
          <w:i/>
          <w:sz w:val="28"/>
          <w:szCs w:val="28"/>
          <w:lang w:val="uk-UA"/>
        </w:rPr>
        <w:t>огірок,</w:t>
      </w:r>
      <w:r w:rsidRPr="00BC4EDB">
        <w:rPr>
          <w:sz w:val="28"/>
          <w:szCs w:val="28"/>
          <w:lang w:val="uk-UA"/>
        </w:rPr>
        <w:t xml:space="preserve"> груша;</w:t>
      </w:r>
    </w:p>
    <w:p w:rsidR="00E1158A" w:rsidRPr="00BC4EDB" w:rsidRDefault="00E1158A" w:rsidP="00C1131B">
      <w:pPr>
        <w:numPr>
          <w:ilvl w:val="0"/>
          <w:numId w:val="1"/>
        </w:numPr>
        <w:spacing w:line="360" w:lineRule="auto"/>
        <w:jc w:val="both"/>
        <w:rPr>
          <w:i/>
          <w:sz w:val="28"/>
          <w:szCs w:val="28"/>
          <w:lang w:val="uk-UA"/>
        </w:rPr>
      </w:pPr>
      <w:r w:rsidRPr="00BC4EDB">
        <w:rPr>
          <w:sz w:val="28"/>
          <w:szCs w:val="28"/>
          <w:lang w:val="uk-UA"/>
        </w:rPr>
        <w:t xml:space="preserve">молоко, сир, сметана, </w:t>
      </w:r>
      <w:r w:rsidRPr="00BC4EDB">
        <w:rPr>
          <w:i/>
          <w:sz w:val="28"/>
          <w:szCs w:val="28"/>
          <w:lang w:val="uk-UA"/>
        </w:rPr>
        <w:t>хліб;</w:t>
      </w:r>
      <w:r w:rsidRPr="006A39C8">
        <w:t xml:space="preserve"> </w:t>
      </w:r>
    </w:p>
    <w:p w:rsidR="00E1158A" w:rsidRPr="00BC4EDB" w:rsidRDefault="00E1158A" w:rsidP="00C1131B">
      <w:pPr>
        <w:numPr>
          <w:ilvl w:val="0"/>
          <w:numId w:val="1"/>
        </w:numPr>
        <w:spacing w:line="360" w:lineRule="auto"/>
        <w:jc w:val="both"/>
        <w:rPr>
          <w:i/>
          <w:sz w:val="28"/>
          <w:szCs w:val="28"/>
          <w:lang w:val="uk-UA"/>
        </w:rPr>
      </w:pPr>
      <w:r w:rsidRPr="00BC4EDB">
        <w:rPr>
          <w:sz w:val="28"/>
          <w:szCs w:val="28"/>
          <w:lang w:val="uk-UA"/>
        </w:rPr>
        <w:t xml:space="preserve">ложка, тарілка, каструля, </w:t>
      </w:r>
      <w:r w:rsidRPr="00BC4EDB">
        <w:rPr>
          <w:i/>
          <w:sz w:val="28"/>
          <w:szCs w:val="28"/>
          <w:lang w:val="uk-UA"/>
        </w:rPr>
        <w:t>сумка;</w:t>
      </w:r>
    </w:p>
    <w:p w:rsidR="00E1158A" w:rsidRPr="00BC4EDB" w:rsidRDefault="00E1158A" w:rsidP="00C1131B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r w:rsidRPr="00BC4EDB">
        <w:rPr>
          <w:sz w:val="28"/>
          <w:szCs w:val="28"/>
          <w:lang w:val="uk-UA"/>
        </w:rPr>
        <w:t xml:space="preserve">сукня, сорочка, </w:t>
      </w:r>
      <w:r w:rsidRPr="00BC4EDB">
        <w:rPr>
          <w:i/>
          <w:sz w:val="28"/>
          <w:szCs w:val="28"/>
          <w:lang w:val="uk-UA"/>
        </w:rPr>
        <w:t>шапка,</w:t>
      </w:r>
      <w:r w:rsidRPr="00BC4EDB">
        <w:rPr>
          <w:sz w:val="28"/>
          <w:szCs w:val="28"/>
          <w:lang w:val="uk-UA"/>
        </w:rPr>
        <w:t xml:space="preserve"> кофта;</w:t>
      </w:r>
    </w:p>
    <w:p w:rsidR="00E1158A" w:rsidRDefault="00E1158A" w:rsidP="00C1131B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r w:rsidRPr="00BC4EDB">
        <w:rPr>
          <w:sz w:val="28"/>
          <w:szCs w:val="28"/>
          <w:lang w:val="uk-UA"/>
        </w:rPr>
        <w:t xml:space="preserve">мило, </w:t>
      </w:r>
      <w:r w:rsidRPr="00BC4EDB">
        <w:rPr>
          <w:i/>
          <w:sz w:val="28"/>
          <w:szCs w:val="28"/>
          <w:lang w:val="uk-UA"/>
        </w:rPr>
        <w:t>мітла</w:t>
      </w:r>
      <w:r w:rsidRPr="00BC4EDB">
        <w:rPr>
          <w:sz w:val="28"/>
          <w:szCs w:val="28"/>
          <w:lang w:val="uk-UA"/>
        </w:rPr>
        <w:t xml:space="preserve">, зубна паста, шампунь. </w:t>
      </w:r>
    </w:p>
    <w:p w:rsidR="00E1158A" w:rsidRDefault="00E1158A" w:rsidP="00C1131B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«Хитрі Запитання»</w:t>
      </w:r>
    </w:p>
    <w:p w:rsidR="00E1158A" w:rsidRDefault="00E1158A" w:rsidP="00C1131B">
      <w:pPr>
        <w:spacing w:line="360" w:lineRule="auto"/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Дорослий пропонує дитині відповісти на запитання:</w:t>
      </w:r>
    </w:p>
    <w:p w:rsidR="00E1158A" w:rsidRPr="006A39C8" w:rsidRDefault="00E1158A" w:rsidP="00C1131B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Василько гостював у селі тиждень і три дні. Скільки всього днів </w:t>
      </w:r>
      <w:r w:rsidRPr="006A39C8">
        <w:rPr>
          <w:sz w:val="28"/>
          <w:szCs w:val="28"/>
          <w:lang w:val="uk-UA"/>
        </w:rPr>
        <w:t xml:space="preserve"> хлопчик був у селі?</w:t>
      </w:r>
    </w:p>
    <w:p w:rsidR="00E1158A" w:rsidRDefault="00E1158A" w:rsidP="00C1131B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У кімнаті сиділо дві кішки. Скільки лап у них разом?</w:t>
      </w:r>
    </w:p>
    <w:p w:rsidR="00E1158A" w:rsidRDefault="00E1158A" w:rsidP="00C1131B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Яке слово краще – «кіт» чи «кит»?</w:t>
      </w:r>
    </w:p>
    <w:p w:rsidR="00E1158A" w:rsidRDefault="00E1158A" w:rsidP="00C1131B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Яке слово довше – «удав» чи «черв’ячок»? і т. д.</w:t>
      </w:r>
    </w:p>
    <w:p w:rsidR="00E1158A" w:rsidRDefault="00E1158A" w:rsidP="00C1131B">
      <w:pPr>
        <w:spacing w:line="360" w:lineRule="auto"/>
        <w:ind w:left="15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E1158A" w:rsidRDefault="00E1158A" w:rsidP="00C1131B">
      <w:pPr>
        <w:spacing w:line="360" w:lineRule="auto"/>
        <w:ind w:left="150"/>
        <w:jc w:val="both"/>
        <w:rPr>
          <w:sz w:val="28"/>
          <w:szCs w:val="28"/>
          <w:lang w:val="uk-UA"/>
        </w:rPr>
      </w:pPr>
    </w:p>
    <w:p w:rsidR="00E1158A" w:rsidRDefault="00E1158A" w:rsidP="00C1131B">
      <w:pPr>
        <w:spacing w:line="360" w:lineRule="auto"/>
        <w:ind w:left="150"/>
        <w:jc w:val="both"/>
        <w:rPr>
          <w:sz w:val="28"/>
          <w:szCs w:val="28"/>
          <w:lang w:val="uk-UA"/>
        </w:rPr>
      </w:pPr>
    </w:p>
    <w:p w:rsidR="00E1158A" w:rsidRDefault="00E1158A" w:rsidP="00C1131B">
      <w:pPr>
        <w:spacing w:line="360" w:lineRule="auto"/>
        <w:ind w:left="150"/>
        <w:jc w:val="both"/>
        <w:rPr>
          <w:sz w:val="28"/>
          <w:szCs w:val="28"/>
          <w:lang w:val="uk-UA"/>
        </w:rPr>
      </w:pPr>
    </w:p>
    <w:p w:rsidR="00E1158A" w:rsidRDefault="00E1158A" w:rsidP="00C1131B">
      <w:pPr>
        <w:spacing w:line="360" w:lineRule="auto"/>
        <w:ind w:left="150"/>
        <w:jc w:val="both"/>
        <w:rPr>
          <w:sz w:val="28"/>
          <w:szCs w:val="28"/>
          <w:lang w:val="uk-UA"/>
        </w:rPr>
      </w:pPr>
    </w:p>
    <w:p w:rsidR="00E1158A" w:rsidRDefault="00E1158A" w:rsidP="00C1131B">
      <w:pPr>
        <w:spacing w:line="360" w:lineRule="auto"/>
        <w:ind w:left="150"/>
        <w:jc w:val="both"/>
        <w:rPr>
          <w:sz w:val="28"/>
          <w:szCs w:val="28"/>
          <w:lang w:val="uk-UA"/>
        </w:rPr>
      </w:pPr>
    </w:p>
    <w:p w:rsidR="00E1158A" w:rsidRDefault="00E1158A" w:rsidP="00C1131B">
      <w:pPr>
        <w:spacing w:line="360" w:lineRule="auto"/>
        <w:ind w:left="150"/>
        <w:jc w:val="both"/>
        <w:rPr>
          <w:sz w:val="28"/>
          <w:szCs w:val="28"/>
          <w:lang w:val="uk-UA"/>
        </w:rPr>
      </w:pPr>
    </w:p>
    <w:p w:rsidR="00E1158A" w:rsidRDefault="00E1158A" w:rsidP="00C1131B">
      <w:pPr>
        <w:jc w:val="both"/>
        <w:rPr>
          <w:b/>
          <w:color w:val="2E74B5"/>
          <w:sz w:val="28"/>
          <w:szCs w:val="28"/>
          <w:lang w:val="en-US"/>
        </w:rPr>
      </w:pPr>
    </w:p>
    <w:p w:rsidR="00E1158A" w:rsidRDefault="00E1158A" w:rsidP="00C1131B">
      <w:pPr>
        <w:jc w:val="both"/>
        <w:rPr>
          <w:b/>
          <w:color w:val="2E74B5"/>
          <w:sz w:val="28"/>
          <w:szCs w:val="28"/>
          <w:lang w:val="en-US"/>
        </w:rPr>
      </w:pPr>
    </w:p>
    <w:p w:rsidR="00E1158A" w:rsidRDefault="00E1158A" w:rsidP="00C1131B">
      <w:pPr>
        <w:jc w:val="both"/>
        <w:rPr>
          <w:b/>
          <w:color w:val="2E74B5"/>
          <w:sz w:val="28"/>
          <w:szCs w:val="28"/>
          <w:lang w:val="en-US"/>
        </w:rPr>
      </w:pPr>
    </w:p>
    <w:p w:rsidR="00E1158A" w:rsidRPr="00C1131B" w:rsidRDefault="00E1158A" w:rsidP="00C1131B">
      <w:pPr>
        <w:jc w:val="both"/>
        <w:rPr>
          <w:b/>
          <w:color w:val="2E74B5"/>
          <w:sz w:val="28"/>
          <w:szCs w:val="28"/>
          <w:lang w:val="en-US"/>
        </w:rPr>
      </w:pPr>
    </w:p>
    <w:p w:rsidR="00E1158A" w:rsidRDefault="00E1158A" w:rsidP="00C1131B">
      <w:pPr>
        <w:jc w:val="both"/>
        <w:rPr>
          <w:b/>
          <w:color w:val="2E74B5"/>
          <w:sz w:val="28"/>
          <w:szCs w:val="28"/>
          <w:lang w:val="uk-UA"/>
        </w:rPr>
      </w:pPr>
    </w:p>
    <w:p w:rsidR="00E1158A" w:rsidRPr="00B97B6B" w:rsidRDefault="00E1158A" w:rsidP="00C1131B">
      <w:pPr>
        <w:spacing w:line="360" w:lineRule="auto"/>
        <w:jc w:val="center"/>
        <w:rPr>
          <w:b/>
          <w:color w:val="2E74B5"/>
          <w:sz w:val="28"/>
          <w:szCs w:val="28"/>
          <w:u w:val="single"/>
          <w:lang w:val="uk-UA"/>
        </w:rPr>
      </w:pPr>
      <w:r>
        <w:rPr>
          <w:b/>
          <w:color w:val="2E74B5"/>
          <w:sz w:val="28"/>
          <w:szCs w:val="28"/>
          <w:lang w:val="uk-UA"/>
        </w:rPr>
        <w:t>Т</w:t>
      </w:r>
      <w:r w:rsidRPr="00B97B6B">
        <w:rPr>
          <w:b/>
          <w:color w:val="2E74B5"/>
          <w:sz w:val="28"/>
          <w:szCs w:val="28"/>
          <w:lang w:val="uk-UA"/>
        </w:rPr>
        <w:t xml:space="preserve">ренуємо </w:t>
      </w:r>
      <w:r>
        <w:rPr>
          <w:b/>
          <w:color w:val="2E74B5"/>
          <w:sz w:val="28"/>
          <w:szCs w:val="28"/>
          <w:u w:val="single"/>
          <w:lang w:val="uk-UA"/>
        </w:rPr>
        <w:t>уяву:</w:t>
      </w:r>
    </w:p>
    <w:p w:rsidR="00E1158A" w:rsidRPr="00BC4EDB" w:rsidRDefault="00E1158A" w:rsidP="00C1131B">
      <w:pPr>
        <w:spacing w:line="360" w:lineRule="auto"/>
        <w:jc w:val="both"/>
        <w:rPr>
          <w:sz w:val="28"/>
          <w:szCs w:val="28"/>
          <w:lang w:val="uk-UA"/>
        </w:rPr>
      </w:pPr>
      <w:r w:rsidRPr="00BC4EDB">
        <w:rPr>
          <w:sz w:val="28"/>
          <w:szCs w:val="28"/>
          <w:lang w:val="uk-UA"/>
        </w:rPr>
        <w:t xml:space="preserve">  1. «Різнокольорове сонечко».</w:t>
      </w:r>
    </w:p>
    <w:p w:rsidR="00E1158A" w:rsidRPr="00BC4EDB" w:rsidRDefault="00E1158A" w:rsidP="00C1131B">
      <w:pPr>
        <w:spacing w:line="360" w:lineRule="auto"/>
        <w:jc w:val="both"/>
        <w:rPr>
          <w:sz w:val="28"/>
          <w:szCs w:val="28"/>
          <w:lang w:val="uk-UA"/>
        </w:rPr>
      </w:pPr>
      <w:r w:rsidRPr="00BC4EDB">
        <w:rPr>
          <w:sz w:val="28"/>
          <w:szCs w:val="28"/>
          <w:lang w:val="uk-UA"/>
        </w:rPr>
        <w:t xml:space="preserve">       Розгляньте з дитиною кольорові картинки і запропонуйте їй   придумати і намалювати веселу історію про те, як сонечко на один день стало синім, зеленим, коричневим і т. д. Наприклад:  одного разу сонечко вирішило піти до зеленого гаю. Коли воно  втомилося і лягло перепочити під зеленою берізкою, берізка  вирішила подарувати йому свій зелений колір на один день.  Подивилися на нього пташенята, звірята – і не впізнали.</w:t>
      </w:r>
    </w:p>
    <w:p w:rsidR="00E1158A" w:rsidRPr="00BC4EDB" w:rsidRDefault="00E1158A" w:rsidP="00C1131B">
      <w:pPr>
        <w:spacing w:line="360" w:lineRule="auto"/>
        <w:jc w:val="both"/>
        <w:rPr>
          <w:sz w:val="28"/>
          <w:szCs w:val="28"/>
          <w:lang w:val="uk-UA"/>
        </w:rPr>
      </w:pPr>
      <w:r w:rsidRPr="00BC4EDB">
        <w:rPr>
          <w:sz w:val="28"/>
          <w:szCs w:val="28"/>
          <w:lang w:val="uk-UA"/>
        </w:rPr>
        <w:t>2.</w:t>
      </w:r>
      <w:r w:rsidRPr="00C1131B">
        <w:rPr>
          <w:sz w:val="28"/>
          <w:szCs w:val="28"/>
        </w:rPr>
        <w:t xml:space="preserve"> </w:t>
      </w:r>
      <w:r w:rsidRPr="00BC4EDB">
        <w:rPr>
          <w:sz w:val="28"/>
          <w:szCs w:val="28"/>
          <w:lang w:val="uk-UA"/>
        </w:rPr>
        <w:t>Дорослий задає деякий предмет або ситуацію, наприклад, «дзеркало виблискувало в місячну ніч, як…». Потрібно підібрати якомога більше порівнянь (варіантів закінчення  цього речення).</w:t>
      </w:r>
    </w:p>
    <w:p w:rsidR="00E1158A" w:rsidRPr="00BC4EDB" w:rsidRDefault="00E1158A" w:rsidP="00C1131B">
      <w:pPr>
        <w:spacing w:line="360" w:lineRule="auto"/>
        <w:jc w:val="both"/>
        <w:rPr>
          <w:sz w:val="28"/>
          <w:szCs w:val="28"/>
          <w:lang w:val="uk-UA"/>
        </w:rPr>
      </w:pPr>
      <w:r w:rsidRPr="00BC4EDB">
        <w:rPr>
          <w:sz w:val="28"/>
          <w:szCs w:val="28"/>
          <w:lang w:val="uk-UA"/>
        </w:rPr>
        <w:t>3.</w:t>
      </w:r>
      <w:r w:rsidRPr="00C1131B">
        <w:rPr>
          <w:sz w:val="28"/>
          <w:szCs w:val="28"/>
        </w:rPr>
        <w:t xml:space="preserve"> </w:t>
      </w:r>
      <w:r w:rsidRPr="00BC4EDB">
        <w:rPr>
          <w:sz w:val="28"/>
          <w:szCs w:val="28"/>
          <w:lang w:val="uk-UA"/>
        </w:rPr>
        <w:t>«Реклама».</w:t>
      </w:r>
    </w:p>
    <w:p w:rsidR="00E1158A" w:rsidRPr="00BC4EDB" w:rsidRDefault="00E1158A" w:rsidP="00C1131B">
      <w:pPr>
        <w:spacing w:line="360" w:lineRule="auto"/>
        <w:jc w:val="both"/>
        <w:rPr>
          <w:sz w:val="28"/>
          <w:szCs w:val="28"/>
          <w:lang w:val="uk-UA"/>
        </w:rPr>
      </w:pPr>
      <w:r w:rsidRPr="00C1131B">
        <w:rPr>
          <w:sz w:val="28"/>
          <w:szCs w:val="28"/>
        </w:rPr>
        <w:t xml:space="preserve">      </w:t>
      </w:r>
      <w:r w:rsidRPr="00BC4EDB">
        <w:rPr>
          <w:sz w:val="28"/>
          <w:szCs w:val="28"/>
          <w:lang w:val="uk-UA"/>
        </w:rPr>
        <w:t xml:space="preserve"> Дорослий пропонує дитині витягнути одну із попередньо  заготовлених карток, на якій зображено або написано назву  будь – якого відомого дитині предмета (дзеркало, клубок, книга  тощо). Дитина повинна назвати якомога більше призначень   даного предмета. Серед них можуть бути не тільки реальні  призначення, а й уявні та фантастичні.</w:t>
      </w:r>
    </w:p>
    <w:p w:rsidR="00E1158A" w:rsidRPr="00BC4EDB" w:rsidRDefault="00E1158A" w:rsidP="00C1131B">
      <w:pPr>
        <w:spacing w:line="360" w:lineRule="auto"/>
        <w:jc w:val="both"/>
        <w:rPr>
          <w:sz w:val="28"/>
          <w:szCs w:val="28"/>
          <w:lang w:val="uk-UA"/>
        </w:rPr>
      </w:pPr>
    </w:p>
    <w:p w:rsidR="00E1158A" w:rsidRPr="00B97B6B" w:rsidRDefault="00E1158A">
      <w:pPr>
        <w:rPr>
          <w:lang w:val="uk-UA"/>
        </w:rPr>
      </w:pPr>
      <w:r>
        <w:rPr>
          <w:noProof/>
          <w:lang w:val="en-US" w:eastAsia="en-US"/>
        </w:rPr>
        <w:pict>
          <v:shape id="Рисунок 23" o:spid="_x0000_s1029" type="#_x0000_t75" alt="http://files.uchitel-pochatkovikh-klasiv3.webnode.com.ua/200000008-4573647645/28485039.jpg" style="position:absolute;margin-left:76.9pt;margin-top:29pt;width:285.1pt;height:250.55pt;z-index:-251655168;visibility:visible;mso-wrap-distance-top:.96pt;mso-wrap-distance-right:9.63pt;mso-wrap-distance-bottom:1.23pt" wrapcoords="739 647 568 841 512 20436 739 20953 796 20953 20804 20953 20861 20953 21088 20436 21145 1617 20975 841 20861 647 739 647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">
            <v:imagedata r:id="rId8" o:title=""/>
            <o:lock v:ext="edit" aspectratio="f"/>
            <w10:wrap type="tight"/>
          </v:shape>
        </w:pict>
      </w:r>
    </w:p>
    <w:sectPr w:rsidR="00E1158A" w:rsidRPr="00B97B6B" w:rsidSect="000B468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62DD9"/>
    <w:multiLevelType w:val="hybridMultilevel"/>
    <w:tmpl w:val="646ACA38"/>
    <w:lvl w:ilvl="0" w:tplc="98A0D2C4">
      <w:start w:val="2"/>
      <w:numFmt w:val="bullet"/>
      <w:lvlText w:val="-"/>
      <w:lvlJc w:val="left"/>
      <w:pPr>
        <w:tabs>
          <w:tab w:val="num" w:pos="510"/>
        </w:tabs>
        <w:ind w:left="51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230"/>
        </w:tabs>
        <w:ind w:left="123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1950"/>
        </w:tabs>
        <w:ind w:left="19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670"/>
        </w:tabs>
        <w:ind w:left="26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390"/>
        </w:tabs>
        <w:ind w:left="339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110"/>
        </w:tabs>
        <w:ind w:left="41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4830"/>
        </w:tabs>
        <w:ind w:left="48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550"/>
        </w:tabs>
        <w:ind w:left="555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270"/>
        </w:tabs>
        <w:ind w:left="6270" w:hanging="360"/>
      </w:pPr>
      <w:rPr>
        <w:rFonts w:ascii="Wingdings" w:hAnsi="Wingdings" w:hint="default"/>
      </w:rPr>
    </w:lvl>
  </w:abstractNum>
  <w:abstractNum w:abstractNumId="1">
    <w:nsid w:val="20D36998"/>
    <w:multiLevelType w:val="hybridMultilevel"/>
    <w:tmpl w:val="AEFEDA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D95255C"/>
    <w:multiLevelType w:val="hybridMultilevel"/>
    <w:tmpl w:val="E06C45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6ABF5FA0"/>
    <w:multiLevelType w:val="hybridMultilevel"/>
    <w:tmpl w:val="70E0C1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7B6B"/>
    <w:rsid w:val="000B468E"/>
    <w:rsid w:val="001543B2"/>
    <w:rsid w:val="001D0106"/>
    <w:rsid w:val="001E69A9"/>
    <w:rsid w:val="00302BA4"/>
    <w:rsid w:val="00337703"/>
    <w:rsid w:val="006A39C8"/>
    <w:rsid w:val="006F3ADF"/>
    <w:rsid w:val="008A0425"/>
    <w:rsid w:val="00923265"/>
    <w:rsid w:val="00925408"/>
    <w:rsid w:val="00984364"/>
    <w:rsid w:val="00A579A2"/>
    <w:rsid w:val="00B97B6B"/>
    <w:rsid w:val="00BA3C58"/>
    <w:rsid w:val="00BC4EDB"/>
    <w:rsid w:val="00C1131B"/>
    <w:rsid w:val="00CC6C38"/>
    <w:rsid w:val="00D45255"/>
    <w:rsid w:val="00E1158A"/>
    <w:rsid w:val="00E448A0"/>
    <w:rsid w:val="00E60E56"/>
    <w:rsid w:val="00F424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B6B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2326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23265"/>
    <w:rPr>
      <w:rFonts w:ascii="Cambria" w:hAnsi="Cambria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99"/>
    <w:qFormat/>
    <w:rsid w:val="0092326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6A39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A39C8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60</TotalTime>
  <Pages>4</Pages>
  <Words>551</Words>
  <Characters>3147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10</cp:revision>
  <dcterms:created xsi:type="dcterms:W3CDTF">2018-02-08T19:44:00Z</dcterms:created>
  <dcterms:modified xsi:type="dcterms:W3CDTF">2018-01-29T04:48:00Z</dcterms:modified>
</cp:coreProperties>
</file>