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CF5" w:rsidRPr="00547A2D" w:rsidRDefault="00C07CF5">
      <w:pPr>
        <w:rPr>
          <w:lang w:val="uk-UA"/>
        </w:rPr>
      </w:pPr>
    </w:p>
    <w:p w:rsidR="00C07CF5" w:rsidRPr="00214808" w:rsidRDefault="00C07CF5" w:rsidP="00FD7A80">
      <w:pPr>
        <w:pStyle w:val="Heading2"/>
        <w:jc w:val="center"/>
        <w:rPr>
          <w:rStyle w:val="Strong"/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</w:pPr>
      <w:r w:rsidRPr="00214808">
        <w:rPr>
          <w:rStyle w:val="Strong"/>
          <w:rFonts w:ascii="Times New Roman" w:hAnsi="Times New Roman" w:cs="Times New Roman"/>
          <w:b/>
          <w:bCs/>
          <w:color w:val="auto"/>
          <w:sz w:val="28"/>
          <w:szCs w:val="28"/>
        </w:rPr>
        <w:t>Права та обов’язки здобувачів освіти</w:t>
      </w:r>
      <w:r w:rsidRPr="00214808">
        <w:rPr>
          <w:rStyle w:val="Strong"/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  <w:t xml:space="preserve"> </w:t>
      </w:r>
    </w:p>
    <w:p w:rsidR="00C07CF5" w:rsidRPr="00214808" w:rsidRDefault="00C07CF5" w:rsidP="00FD7A80">
      <w:pPr>
        <w:pStyle w:val="Heading2"/>
        <w:jc w:val="center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214808">
        <w:rPr>
          <w:rStyle w:val="Strong"/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  <w:t>КУ ССНВК № 37 «Зірочка» Сумської міської ради</w:t>
      </w:r>
    </w:p>
    <w:p w:rsidR="00C07CF5" w:rsidRPr="00214808" w:rsidRDefault="00C07CF5" w:rsidP="008F00C3">
      <w:pPr>
        <w:pStyle w:val="Heading4"/>
        <w:rPr>
          <w:rStyle w:val="Strong"/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</w:pPr>
    </w:p>
    <w:p w:rsidR="00C07CF5" w:rsidRPr="00214808" w:rsidRDefault="00C07CF5" w:rsidP="008F00C3">
      <w:pPr>
        <w:pStyle w:val="Heading4"/>
        <w:rPr>
          <w:rFonts w:ascii="Times New Roman" w:hAnsi="Times New Roman" w:cs="Times New Roman"/>
          <w:color w:val="auto"/>
          <w:sz w:val="28"/>
          <w:szCs w:val="28"/>
        </w:rPr>
      </w:pPr>
      <w:r w:rsidRPr="00214808">
        <w:rPr>
          <w:rStyle w:val="Strong"/>
          <w:rFonts w:ascii="Times New Roman" w:hAnsi="Times New Roman" w:cs="Times New Roman"/>
          <w:b/>
          <w:bCs/>
          <w:color w:val="auto"/>
          <w:sz w:val="28"/>
          <w:szCs w:val="28"/>
        </w:rPr>
        <w:t>Здобувачі освіти мають право на:</w:t>
      </w:r>
    </w:p>
    <w:p w:rsidR="00C07CF5" w:rsidRPr="00AF2EA8" w:rsidRDefault="00C07CF5" w:rsidP="008F00C3">
      <w:pPr>
        <w:pStyle w:val="NormalWeb"/>
        <w:rPr>
          <w:sz w:val="28"/>
          <w:szCs w:val="28"/>
        </w:rPr>
      </w:pPr>
      <w:r w:rsidRPr="00AF2EA8">
        <w:rPr>
          <w:sz w:val="28"/>
          <w:szCs w:val="28"/>
        </w:rPr>
        <w:t>-навчання впродовж</w:t>
      </w:r>
      <w:r>
        <w:rPr>
          <w:sz w:val="28"/>
          <w:szCs w:val="28"/>
          <w:lang w:val="uk-UA"/>
        </w:rPr>
        <w:t xml:space="preserve"> </w:t>
      </w:r>
      <w:r w:rsidRPr="00AF2EA8">
        <w:rPr>
          <w:sz w:val="28"/>
          <w:szCs w:val="28"/>
        </w:rPr>
        <w:t xml:space="preserve"> життя та академічну мобільність;</w:t>
      </w:r>
    </w:p>
    <w:p w:rsidR="00C07CF5" w:rsidRPr="00AF2EA8" w:rsidRDefault="00C07CF5" w:rsidP="00BF47A7">
      <w:pPr>
        <w:pStyle w:val="NormalWeb"/>
        <w:jc w:val="both"/>
        <w:rPr>
          <w:sz w:val="28"/>
          <w:szCs w:val="28"/>
        </w:rPr>
      </w:pPr>
      <w:r w:rsidRPr="00AF2EA8">
        <w:rPr>
          <w:sz w:val="28"/>
          <w:szCs w:val="28"/>
        </w:rPr>
        <w:t>-індивідуальну освітню траєкторію, що реалізується, зокрема, через вільний вибір видів</w:t>
      </w:r>
      <w:r>
        <w:rPr>
          <w:sz w:val="28"/>
          <w:szCs w:val="28"/>
        </w:rPr>
        <w:t>, форм і темпу здобуття освіти</w:t>
      </w:r>
      <w:r>
        <w:rPr>
          <w:sz w:val="28"/>
          <w:szCs w:val="28"/>
          <w:lang w:val="uk-UA"/>
        </w:rPr>
        <w:t xml:space="preserve"> </w:t>
      </w:r>
      <w:r w:rsidRPr="00AF2EA8">
        <w:rPr>
          <w:sz w:val="28"/>
          <w:szCs w:val="28"/>
        </w:rPr>
        <w:t xml:space="preserve">і запропонованих </w:t>
      </w:r>
      <w:r>
        <w:rPr>
          <w:sz w:val="28"/>
          <w:szCs w:val="28"/>
          <w:lang w:val="uk-UA"/>
        </w:rPr>
        <w:t>навчально-виховним комплексом</w:t>
      </w:r>
      <w:r w:rsidRPr="00AF2EA8">
        <w:rPr>
          <w:sz w:val="28"/>
          <w:szCs w:val="28"/>
        </w:rPr>
        <w:t xml:space="preserve"> освітніх </w:t>
      </w:r>
      <w:r>
        <w:rPr>
          <w:sz w:val="28"/>
          <w:szCs w:val="28"/>
          <w:lang w:val="uk-UA"/>
        </w:rPr>
        <w:t xml:space="preserve">та корекційних </w:t>
      </w:r>
      <w:r w:rsidRPr="00AF2EA8">
        <w:rPr>
          <w:sz w:val="28"/>
          <w:szCs w:val="28"/>
        </w:rPr>
        <w:t>програм, навчальних дисциплін та рівня їх складності, методів і засобів навчання;</w:t>
      </w:r>
    </w:p>
    <w:p w:rsidR="00C07CF5" w:rsidRPr="00334307" w:rsidRDefault="00C07CF5" w:rsidP="008F00C3">
      <w:pPr>
        <w:pStyle w:val="NormalWeb"/>
        <w:rPr>
          <w:sz w:val="28"/>
          <w:szCs w:val="28"/>
        </w:rPr>
      </w:pPr>
      <w:r w:rsidRPr="00334307">
        <w:rPr>
          <w:sz w:val="28"/>
          <w:szCs w:val="28"/>
        </w:rPr>
        <w:t>-якісні освітні послуги;</w:t>
      </w:r>
    </w:p>
    <w:p w:rsidR="00C07CF5" w:rsidRPr="00334307" w:rsidRDefault="00C07CF5" w:rsidP="008F00C3">
      <w:pPr>
        <w:pStyle w:val="NormalWeb"/>
        <w:rPr>
          <w:sz w:val="28"/>
          <w:szCs w:val="28"/>
        </w:rPr>
      </w:pPr>
      <w:r w:rsidRPr="00334307">
        <w:rPr>
          <w:sz w:val="28"/>
          <w:szCs w:val="28"/>
        </w:rPr>
        <w:t>-справедливе та об’єктивне оцінювання результатів навчання;</w:t>
      </w:r>
    </w:p>
    <w:p w:rsidR="00C07CF5" w:rsidRPr="00334307" w:rsidRDefault="00C07CF5" w:rsidP="008F00C3">
      <w:pPr>
        <w:pStyle w:val="NormalWeb"/>
        <w:rPr>
          <w:sz w:val="28"/>
          <w:szCs w:val="28"/>
        </w:rPr>
      </w:pPr>
      <w:r w:rsidRPr="00334307">
        <w:rPr>
          <w:sz w:val="28"/>
          <w:szCs w:val="28"/>
        </w:rPr>
        <w:t>-відзначення успіхів у своїй діяльності;</w:t>
      </w:r>
    </w:p>
    <w:p w:rsidR="00C07CF5" w:rsidRPr="00334307" w:rsidRDefault="00C07CF5" w:rsidP="008F00C3">
      <w:pPr>
        <w:pStyle w:val="NormalWeb"/>
        <w:rPr>
          <w:sz w:val="28"/>
          <w:szCs w:val="28"/>
        </w:rPr>
      </w:pPr>
      <w:r w:rsidRPr="00334307">
        <w:rPr>
          <w:sz w:val="28"/>
          <w:szCs w:val="28"/>
        </w:rPr>
        <w:t>-свободу творчої, спортивної, оздоровчої, культурної, просвітницької, наукової діяльності тощо;</w:t>
      </w:r>
    </w:p>
    <w:p w:rsidR="00C07CF5" w:rsidRPr="00334307" w:rsidRDefault="00C07CF5" w:rsidP="008F00C3">
      <w:pPr>
        <w:pStyle w:val="NormalWeb"/>
        <w:rPr>
          <w:sz w:val="28"/>
          <w:szCs w:val="28"/>
        </w:rPr>
      </w:pPr>
      <w:r w:rsidRPr="00334307">
        <w:rPr>
          <w:sz w:val="28"/>
          <w:szCs w:val="28"/>
        </w:rPr>
        <w:t>-безпечні та нешкідливі умови навчання, утримання і праці;</w:t>
      </w:r>
    </w:p>
    <w:p w:rsidR="00C07CF5" w:rsidRPr="00334307" w:rsidRDefault="00C07CF5" w:rsidP="008F00C3">
      <w:pPr>
        <w:pStyle w:val="NormalWeb"/>
        <w:rPr>
          <w:sz w:val="28"/>
          <w:szCs w:val="28"/>
        </w:rPr>
      </w:pPr>
      <w:r w:rsidRPr="00334307">
        <w:rPr>
          <w:sz w:val="28"/>
          <w:szCs w:val="28"/>
        </w:rPr>
        <w:t>-повагу людської гідності;</w:t>
      </w:r>
    </w:p>
    <w:p w:rsidR="00C07CF5" w:rsidRPr="00334307" w:rsidRDefault="00C07CF5" w:rsidP="00B25060">
      <w:pPr>
        <w:pStyle w:val="NormalWeb"/>
        <w:jc w:val="both"/>
        <w:rPr>
          <w:sz w:val="28"/>
          <w:szCs w:val="28"/>
        </w:rPr>
      </w:pPr>
      <w:r w:rsidRPr="00334307">
        <w:rPr>
          <w:sz w:val="28"/>
          <w:szCs w:val="28"/>
        </w:rPr>
        <w:t>-захист під час освітнього процесу від приниження честі та гідності, будь-яких форм насильства та експлуатації, дискримінації за будь-якою ознакою, пропаганди та агітації, що завдають шкоди здоров’ю здобувача освіти;</w:t>
      </w:r>
    </w:p>
    <w:p w:rsidR="00C07CF5" w:rsidRPr="0072092F" w:rsidRDefault="00C07CF5" w:rsidP="0072092F">
      <w:pPr>
        <w:pStyle w:val="NormalWeb"/>
        <w:jc w:val="both"/>
        <w:rPr>
          <w:sz w:val="28"/>
          <w:szCs w:val="28"/>
        </w:rPr>
      </w:pPr>
      <w:r w:rsidRPr="00334307">
        <w:rPr>
          <w:sz w:val="28"/>
          <w:szCs w:val="28"/>
        </w:rPr>
        <w:t>-</w:t>
      </w:r>
      <w:r w:rsidRPr="0072092F">
        <w:rPr>
          <w:sz w:val="28"/>
          <w:szCs w:val="28"/>
        </w:rPr>
        <w:t xml:space="preserve">користування бібліотекою, навчальною, культурною, спортивною, побутовою, оздоровчою інфраструктурою </w:t>
      </w:r>
      <w:r w:rsidRPr="0072092F">
        <w:rPr>
          <w:sz w:val="28"/>
          <w:szCs w:val="28"/>
          <w:lang w:val="uk-UA"/>
        </w:rPr>
        <w:t>комплексу</w:t>
      </w:r>
      <w:r w:rsidRPr="0072092F">
        <w:rPr>
          <w:sz w:val="28"/>
          <w:szCs w:val="28"/>
        </w:rPr>
        <w:t xml:space="preserve"> та послугами його структурних підрозділів у порядку, встановленому </w:t>
      </w:r>
      <w:r w:rsidRPr="0072092F">
        <w:rPr>
          <w:sz w:val="28"/>
          <w:szCs w:val="28"/>
          <w:lang w:val="uk-UA"/>
        </w:rPr>
        <w:t xml:space="preserve">навчально-виховним комплексом </w:t>
      </w:r>
      <w:r w:rsidRPr="0072092F">
        <w:rPr>
          <w:sz w:val="28"/>
          <w:szCs w:val="28"/>
        </w:rPr>
        <w:t xml:space="preserve"> відповідно до спеціальних законів;</w:t>
      </w:r>
    </w:p>
    <w:p w:rsidR="00C07CF5" w:rsidRPr="00520786" w:rsidRDefault="00C07CF5" w:rsidP="008F00C3">
      <w:pPr>
        <w:pStyle w:val="NormalWeb"/>
        <w:rPr>
          <w:sz w:val="28"/>
          <w:szCs w:val="28"/>
        </w:rPr>
      </w:pPr>
      <w:r w:rsidRPr="00334307">
        <w:rPr>
          <w:sz w:val="28"/>
          <w:szCs w:val="28"/>
        </w:rPr>
        <w:t>-</w:t>
      </w:r>
      <w:r w:rsidRPr="00520786">
        <w:rPr>
          <w:sz w:val="28"/>
          <w:szCs w:val="28"/>
        </w:rPr>
        <w:t>доступ до інформаційних ресурсів і комунікацій, що використовуються в освітньому процесі та науковій діяльності;</w:t>
      </w:r>
    </w:p>
    <w:p w:rsidR="00C07CF5" w:rsidRPr="006A0CA7" w:rsidRDefault="00C07CF5" w:rsidP="00520786">
      <w:pPr>
        <w:pStyle w:val="NormalWeb"/>
        <w:rPr>
          <w:sz w:val="28"/>
          <w:szCs w:val="28"/>
        </w:rPr>
      </w:pPr>
      <w:r w:rsidRPr="00334307">
        <w:rPr>
          <w:sz w:val="28"/>
          <w:szCs w:val="28"/>
        </w:rPr>
        <w:t>-</w:t>
      </w:r>
      <w:r w:rsidRPr="006A0CA7">
        <w:rPr>
          <w:sz w:val="28"/>
          <w:szCs w:val="28"/>
        </w:rPr>
        <w:t>інші необхідні умови для здобуття освіти, у тому числі для осіб з особливими освітніми потребами .</w:t>
      </w:r>
    </w:p>
    <w:p w:rsidR="00C07CF5" w:rsidRPr="00214808" w:rsidRDefault="00C07CF5" w:rsidP="008F00C3">
      <w:pPr>
        <w:pStyle w:val="Heading4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214808">
        <w:rPr>
          <w:rStyle w:val="Strong"/>
          <w:rFonts w:ascii="Times New Roman" w:hAnsi="Times New Roman" w:cs="Times New Roman"/>
          <w:b/>
          <w:bCs/>
          <w:color w:val="auto"/>
          <w:sz w:val="28"/>
          <w:szCs w:val="28"/>
        </w:rPr>
        <w:t>Здобувачі освіти зобов’язані:</w:t>
      </w:r>
    </w:p>
    <w:p w:rsidR="00C07CF5" w:rsidRPr="00214808" w:rsidRDefault="00C07CF5" w:rsidP="00214808">
      <w:pPr>
        <w:pStyle w:val="NormalWeb"/>
        <w:jc w:val="both"/>
        <w:rPr>
          <w:sz w:val="28"/>
          <w:szCs w:val="28"/>
        </w:rPr>
      </w:pPr>
      <w:r w:rsidRPr="00334307">
        <w:rPr>
          <w:sz w:val="28"/>
          <w:szCs w:val="28"/>
        </w:rPr>
        <w:t>-</w:t>
      </w:r>
      <w:r w:rsidRPr="00214808">
        <w:rPr>
          <w:sz w:val="28"/>
          <w:szCs w:val="28"/>
        </w:rPr>
        <w:t>виконувати вимоги освітньої програми (індивідуального навчального плану за його наявності), дотримуючись принципу академічної доброчесності, та досягти результатів навчання, передбачених стандартом освіти для відповідного рівня освіти;</w:t>
      </w:r>
    </w:p>
    <w:p w:rsidR="00C07CF5" w:rsidRPr="00214808" w:rsidRDefault="00C07CF5" w:rsidP="00214808">
      <w:pPr>
        <w:pStyle w:val="NormalWeb"/>
        <w:jc w:val="both"/>
        <w:rPr>
          <w:sz w:val="28"/>
          <w:szCs w:val="28"/>
        </w:rPr>
      </w:pPr>
      <w:r w:rsidRPr="00334307">
        <w:rPr>
          <w:sz w:val="28"/>
          <w:szCs w:val="28"/>
        </w:rPr>
        <w:t>-</w:t>
      </w:r>
      <w:r w:rsidRPr="00214808">
        <w:rPr>
          <w:sz w:val="28"/>
          <w:szCs w:val="28"/>
        </w:rPr>
        <w:t>поважати гідність, права, свободи та законні інтереси всіх учасників освітнього процесу, дотримуватися етичних норм;</w:t>
      </w:r>
    </w:p>
    <w:p w:rsidR="00C07CF5" w:rsidRPr="00214808" w:rsidRDefault="00C07CF5" w:rsidP="00214808">
      <w:pPr>
        <w:pStyle w:val="NormalWeb"/>
        <w:jc w:val="both"/>
        <w:rPr>
          <w:sz w:val="28"/>
          <w:szCs w:val="28"/>
        </w:rPr>
      </w:pPr>
      <w:r w:rsidRPr="00334307">
        <w:rPr>
          <w:sz w:val="28"/>
          <w:szCs w:val="28"/>
        </w:rPr>
        <w:t>-</w:t>
      </w:r>
      <w:r w:rsidRPr="00214808">
        <w:rPr>
          <w:sz w:val="28"/>
          <w:szCs w:val="28"/>
        </w:rPr>
        <w:t>відповідально та дбайливо ставитися до власного здоров’я, здоров’я оточуючих, довкілля;</w:t>
      </w:r>
    </w:p>
    <w:p w:rsidR="00C07CF5" w:rsidRDefault="00C07CF5" w:rsidP="00214808">
      <w:pPr>
        <w:pStyle w:val="NormalWeb"/>
        <w:jc w:val="both"/>
        <w:rPr>
          <w:sz w:val="28"/>
          <w:szCs w:val="28"/>
          <w:lang w:val="uk-UA"/>
        </w:rPr>
      </w:pPr>
      <w:r w:rsidRPr="00334307">
        <w:rPr>
          <w:sz w:val="28"/>
          <w:szCs w:val="28"/>
        </w:rPr>
        <w:t>-</w:t>
      </w:r>
      <w:r w:rsidRPr="00214808">
        <w:rPr>
          <w:sz w:val="28"/>
          <w:szCs w:val="28"/>
        </w:rPr>
        <w:t xml:space="preserve">дотримуватися установчих документів, </w:t>
      </w:r>
      <w:r w:rsidRPr="00214808">
        <w:rPr>
          <w:sz w:val="28"/>
          <w:szCs w:val="28"/>
          <w:lang w:val="uk-UA"/>
        </w:rPr>
        <w:t>режиму роботи начально-виховного комплексу.</w:t>
      </w:r>
    </w:p>
    <w:p w:rsidR="00C07CF5" w:rsidRDefault="00C07CF5" w:rsidP="00214808">
      <w:pPr>
        <w:pStyle w:val="NormalWeb"/>
        <w:jc w:val="both"/>
        <w:rPr>
          <w:sz w:val="28"/>
          <w:szCs w:val="28"/>
          <w:lang w:val="uk-UA"/>
        </w:rPr>
      </w:pPr>
    </w:p>
    <w:p w:rsidR="00C07CF5" w:rsidRDefault="00C07CF5" w:rsidP="00214808">
      <w:pPr>
        <w:pStyle w:val="NormalWeb"/>
        <w:jc w:val="both"/>
        <w:rPr>
          <w:sz w:val="28"/>
          <w:szCs w:val="28"/>
          <w:lang w:val="uk-UA"/>
        </w:rPr>
      </w:pPr>
    </w:p>
    <w:p w:rsidR="00C07CF5" w:rsidRDefault="00C07CF5" w:rsidP="00214808">
      <w:pPr>
        <w:pStyle w:val="NormalWeb"/>
        <w:jc w:val="both"/>
        <w:rPr>
          <w:sz w:val="28"/>
          <w:szCs w:val="28"/>
          <w:lang w:val="uk-UA"/>
        </w:rPr>
      </w:pPr>
    </w:p>
    <w:p w:rsidR="00C07CF5" w:rsidRDefault="00C07CF5" w:rsidP="00214808">
      <w:pPr>
        <w:pStyle w:val="NormalWeb"/>
        <w:jc w:val="both"/>
        <w:rPr>
          <w:sz w:val="28"/>
          <w:szCs w:val="28"/>
          <w:lang w:val="uk-UA"/>
        </w:rPr>
      </w:pPr>
    </w:p>
    <w:p w:rsidR="00C07CF5" w:rsidRDefault="00C07CF5" w:rsidP="00214808">
      <w:pPr>
        <w:pStyle w:val="NormalWeb"/>
        <w:jc w:val="both"/>
        <w:rPr>
          <w:sz w:val="28"/>
          <w:szCs w:val="28"/>
          <w:lang w:val="uk-UA"/>
        </w:rPr>
      </w:pPr>
    </w:p>
    <w:p w:rsidR="00C07CF5" w:rsidRDefault="00C07CF5" w:rsidP="00214808">
      <w:pPr>
        <w:pStyle w:val="NormalWeb"/>
        <w:jc w:val="both"/>
        <w:rPr>
          <w:sz w:val="28"/>
          <w:szCs w:val="28"/>
          <w:lang w:val="uk-UA"/>
        </w:rPr>
      </w:pPr>
    </w:p>
    <w:p w:rsidR="00C07CF5" w:rsidRDefault="00C07CF5" w:rsidP="00214808">
      <w:pPr>
        <w:pStyle w:val="NormalWeb"/>
        <w:jc w:val="both"/>
        <w:rPr>
          <w:sz w:val="28"/>
          <w:szCs w:val="28"/>
          <w:lang w:val="uk-UA"/>
        </w:rPr>
      </w:pPr>
    </w:p>
    <w:p w:rsidR="00C07CF5" w:rsidRDefault="00C07CF5" w:rsidP="00214808">
      <w:pPr>
        <w:pStyle w:val="NormalWeb"/>
        <w:jc w:val="both"/>
        <w:rPr>
          <w:sz w:val="28"/>
          <w:szCs w:val="28"/>
          <w:lang w:val="uk-UA"/>
        </w:rPr>
      </w:pPr>
    </w:p>
    <w:p w:rsidR="00C07CF5" w:rsidRDefault="00C07CF5" w:rsidP="00214808">
      <w:pPr>
        <w:pStyle w:val="NormalWeb"/>
        <w:jc w:val="both"/>
        <w:rPr>
          <w:sz w:val="28"/>
          <w:szCs w:val="28"/>
          <w:lang w:val="uk-UA"/>
        </w:rPr>
      </w:pPr>
    </w:p>
    <w:p w:rsidR="00C07CF5" w:rsidRDefault="00C07CF5" w:rsidP="00214808">
      <w:pPr>
        <w:pStyle w:val="NormalWeb"/>
        <w:jc w:val="both"/>
        <w:rPr>
          <w:sz w:val="28"/>
          <w:szCs w:val="28"/>
          <w:lang w:val="uk-UA"/>
        </w:rPr>
      </w:pPr>
    </w:p>
    <w:p w:rsidR="00C07CF5" w:rsidRDefault="00C07CF5" w:rsidP="00214808">
      <w:pPr>
        <w:pStyle w:val="NormalWeb"/>
        <w:jc w:val="both"/>
        <w:rPr>
          <w:sz w:val="28"/>
          <w:szCs w:val="28"/>
          <w:lang w:val="uk-UA"/>
        </w:rPr>
      </w:pPr>
    </w:p>
    <w:p w:rsidR="00C07CF5" w:rsidRDefault="00C07CF5" w:rsidP="00214808">
      <w:pPr>
        <w:pStyle w:val="NormalWeb"/>
        <w:jc w:val="both"/>
        <w:rPr>
          <w:sz w:val="28"/>
          <w:szCs w:val="28"/>
          <w:lang w:val="uk-UA"/>
        </w:rPr>
      </w:pPr>
    </w:p>
    <w:p w:rsidR="00C07CF5" w:rsidRDefault="00C07CF5" w:rsidP="00214808">
      <w:pPr>
        <w:pStyle w:val="NormalWeb"/>
        <w:jc w:val="both"/>
        <w:rPr>
          <w:sz w:val="28"/>
          <w:szCs w:val="28"/>
          <w:lang w:val="uk-UA"/>
        </w:rPr>
      </w:pPr>
    </w:p>
    <w:p w:rsidR="00C07CF5" w:rsidRDefault="00C07CF5" w:rsidP="00214808">
      <w:pPr>
        <w:pStyle w:val="NormalWeb"/>
        <w:jc w:val="both"/>
        <w:rPr>
          <w:sz w:val="28"/>
          <w:szCs w:val="28"/>
          <w:lang w:val="uk-UA"/>
        </w:rPr>
      </w:pPr>
    </w:p>
    <w:p w:rsidR="00C07CF5" w:rsidRDefault="00C07CF5" w:rsidP="00214808">
      <w:pPr>
        <w:pStyle w:val="NormalWeb"/>
        <w:jc w:val="both"/>
        <w:rPr>
          <w:sz w:val="28"/>
          <w:szCs w:val="28"/>
          <w:lang w:val="uk-UA"/>
        </w:rPr>
      </w:pPr>
    </w:p>
    <w:p w:rsidR="00C07CF5" w:rsidRDefault="00C07CF5" w:rsidP="00214808">
      <w:pPr>
        <w:pStyle w:val="NormalWeb"/>
        <w:jc w:val="both"/>
        <w:rPr>
          <w:sz w:val="28"/>
          <w:szCs w:val="28"/>
          <w:lang w:val="uk-UA"/>
        </w:rPr>
      </w:pPr>
    </w:p>
    <w:p w:rsidR="00C07CF5" w:rsidRDefault="00C07CF5" w:rsidP="00214808">
      <w:pPr>
        <w:pStyle w:val="NormalWeb"/>
        <w:jc w:val="both"/>
        <w:rPr>
          <w:sz w:val="28"/>
          <w:szCs w:val="28"/>
          <w:lang w:val="uk-UA"/>
        </w:rPr>
      </w:pPr>
    </w:p>
    <w:p w:rsidR="00C07CF5" w:rsidRDefault="00C07CF5" w:rsidP="00214808">
      <w:pPr>
        <w:pStyle w:val="NormalWeb"/>
        <w:jc w:val="both"/>
        <w:rPr>
          <w:sz w:val="28"/>
          <w:szCs w:val="28"/>
          <w:lang w:val="uk-UA"/>
        </w:rPr>
      </w:pPr>
    </w:p>
    <w:p w:rsidR="00C07CF5" w:rsidRDefault="00C07CF5" w:rsidP="00214808">
      <w:pPr>
        <w:pStyle w:val="NormalWeb"/>
        <w:jc w:val="both"/>
        <w:rPr>
          <w:sz w:val="28"/>
          <w:szCs w:val="28"/>
          <w:lang w:val="uk-UA"/>
        </w:rPr>
      </w:pPr>
    </w:p>
    <w:p w:rsidR="00C07CF5" w:rsidRDefault="00C07CF5" w:rsidP="00214808">
      <w:pPr>
        <w:pStyle w:val="NormalWeb"/>
        <w:jc w:val="both"/>
        <w:rPr>
          <w:sz w:val="28"/>
          <w:szCs w:val="28"/>
          <w:lang w:val="uk-UA"/>
        </w:rPr>
      </w:pPr>
    </w:p>
    <w:p w:rsidR="00C07CF5" w:rsidRPr="00C32534" w:rsidRDefault="00C07CF5" w:rsidP="00214808">
      <w:pPr>
        <w:pStyle w:val="NormalWeb"/>
        <w:jc w:val="both"/>
        <w:rPr>
          <w:sz w:val="28"/>
          <w:szCs w:val="28"/>
          <w:lang w:val="uk-UA"/>
        </w:rPr>
      </w:pPr>
    </w:p>
    <w:p w:rsidR="00C07CF5" w:rsidRPr="00C32534" w:rsidRDefault="00C07CF5" w:rsidP="005052F3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 w:rsidRPr="00C32534">
        <w:rPr>
          <w:rStyle w:val="Strong"/>
          <w:sz w:val="28"/>
          <w:szCs w:val="28"/>
        </w:rPr>
        <w:t>ЗАГАЛЬНІ  ПРАВИЛА</w:t>
      </w:r>
      <w:r>
        <w:rPr>
          <w:rStyle w:val="Strong"/>
          <w:sz w:val="28"/>
          <w:szCs w:val="28"/>
          <w:lang w:val="uk-UA"/>
        </w:rPr>
        <w:t xml:space="preserve"> </w:t>
      </w:r>
      <w:r w:rsidRPr="00C32534">
        <w:rPr>
          <w:rStyle w:val="Strong"/>
          <w:sz w:val="28"/>
          <w:szCs w:val="28"/>
        </w:rPr>
        <w:t xml:space="preserve">ПОВЕДІНКИ  </w:t>
      </w:r>
    </w:p>
    <w:p w:rsidR="00C07CF5" w:rsidRPr="00EF3088" w:rsidRDefault="00C07CF5" w:rsidP="005052F3">
      <w:pPr>
        <w:pStyle w:val="NormalWeb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C32534">
        <w:rPr>
          <w:rStyle w:val="Strong"/>
          <w:sz w:val="28"/>
          <w:szCs w:val="28"/>
          <w:lang w:val="uk-UA"/>
        </w:rPr>
        <w:t>здобувачів освіти</w:t>
      </w:r>
      <w:r w:rsidRPr="00C32534">
        <w:rPr>
          <w:rStyle w:val="Strong"/>
          <w:sz w:val="28"/>
          <w:szCs w:val="28"/>
        </w:rPr>
        <w:t xml:space="preserve"> у шк</w:t>
      </w:r>
      <w:r>
        <w:rPr>
          <w:rStyle w:val="Strong"/>
          <w:sz w:val="28"/>
          <w:szCs w:val="28"/>
          <w:lang w:val="uk-UA"/>
        </w:rPr>
        <w:t>ільному підрозділі</w:t>
      </w:r>
    </w:p>
    <w:p w:rsidR="00C07CF5" w:rsidRDefault="00C07CF5" w:rsidP="005052F3">
      <w:pPr>
        <w:pStyle w:val="NormalWeb"/>
        <w:spacing w:before="0" w:beforeAutospacing="0" w:after="0" w:afterAutospacing="0"/>
        <w:jc w:val="center"/>
        <w:rPr>
          <w:rStyle w:val="Strong"/>
          <w:sz w:val="28"/>
          <w:szCs w:val="28"/>
          <w:lang w:val="uk-UA"/>
        </w:rPr>
      </w:pPr>
    </w:p>
    <w:p w:rsidR="00C07CF5" w:rsidRDefault="00C07CF5" w:rsidP="005052F3">
      <w:pPr>
        <w:pStyle w:val="NormalWeb"/>
        <w:spacing w:before="0" w:beforeAutospacing="0" w:after="0" w:afterAutospacing="0"/>
        <w:jc w:val="center"/>
        <w:rPr>
          <w:rStyle w:val="Strong"/>
          <w:sz w:val="28"/>
          <w:szCs w:val="28"/>
          <w:lang w:val="uk-UA"/>
        </w:rPr>
      </w:pPr>
      <w:r w:rsidRPr="00C32534">
        <w:rPr>
          <w:rStyle w:val="Strong"/>
          <w:sz w:val="28"/>
          <w:szCs w:val="28"/>
        </w:rPr>
        <w:t>(відповідно до Закону України «Про освіту»)</w:t>
      </w:r>
    </w:p>
    <w:p w:rsidR="00C07CF5" w:rsidRPr="005052F3" w:rsidRDefault="00C07CF5" w:rsidP="005052F3">
      <w:pPr>
        <w:pStyle w:val="NormalWeb"/>
        <w:spacing w:before="0" w:beforeAutospacing="0" w:after="0" w:afterAutospacing="0"/>
        <w:jc w:val="center"/>
        <w:rPr>
          <w:sz w:val="28"/>
          <w:szCs w:val="28"/>
          <w:lang w:val="uk-UA"/>
        </w:rPr>
      </w:pPr>
    </w:p>
    <w:p w:rsidR="00C07CF5" w:rsidRPr="00C03399" w:rsidRDefault="00C07CF5" w:rsidP="005052F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rong"/>
          <w:rFonts w:ascii="Times New Roman" w:hAnsi="Times New Roman" w:cs="Times New Roman"/>
          <w:sz w:val="28"/>
          <w:szCs w:val="28"/>
          <w:lang w:val="uk-UA"/>
        </w:rPr>
        <w:t xml:space="preserve">Правила для учнів </w:t>
      </w:r>
      <w:r w:rsidRPr="00C03399">
        <w:rPr>
          <w:rStyle w:val="Strong"/>
          <w:rFonts w:ascii="Times New Roman" w:hAnsi="Times New Roman" w:cs="Times New Roman"/>
          <w:sz w:val="28"/>
          <w:szCs w:val="28"/>
        </w:rPr>
        <w:t>1-</w:t>
      </w:r>
      <w:r w:rsidRPr="00C03399">
        <w:rPr>
          <w:rStyle w:val="Strong"/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Style w:val="Strong"/>
          <w:rFonts w:ascii="Times New Roman" w:hAnsi="Times New Roman" w:cs="Times New Roman"/>
          <w:sz w:val="28"/>
          <w:szCs w:val="28"/>
        </w:rPr>
        <w:t>-х  класів</w:t>
      </w:r>
      <w:r w:rsidRPr="00C03399">
        <w:rPr>
          <w:rStyle w:val="Strong"/>
          <w:rFonts w:ascii="Times New Roman" w:hAnsi="Times New Roman" w:cs="Times New Roman"/>
          <w:sz w:val="28"/>
          <w:szCs w:val="28"/>
        </w:rPr>
        <w:t>:</w:t>
      </w:r>
    </w:p>
    <w:p w:rsidR="00C07CF5" w:rsidRPr="00C03399" w:rsidRDefault="00C07CF5" w:rsidP="008F00C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Серйозно та наполегливо  відноситися до навчання</w:t>
      </w:r>
      <w:r w:rsidRPr="00C03399">
        <w:rPr>
          <w:rFonts w:ascii="Times New Roman" w:hAnsi="Times New Roman" w:cs="Times New Roman"/>
          <w:sz w:val="28"/>
          <w:szCs w:val="28"/>
        </w:rPr>
        <w:t>.</w:t>
      </w:r>
    </w:p>
    <w:p w:rsidR="00C07CF5" w:rsidRPr="00C03399" w:rsidRDefault="00C07CF5" w:rsidP="008F00C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Відповідально ставитис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C03399">
        <w:rPr>
          <w:rFonts w:ascii="Times New Roman" w:hAnsi="Times New Roman" w:cs="Times New Roman"/>
          <w:sz w:val="28"/>
          <w:szCs w:val="28"/>
        </w:rPr>
        <w:t xml:space="preserve"> до всіх доручених справ.</w:t>
      </w:r>
    </w:p>
    <w:p w:rsidR="00C07CF5" w:rsidRPr="00686DBF" w:rsidRDefault="00C07CF5" w:rsidP="00C033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03399">
        <w:rPr>
          <w:rFonts w:ascii="Times New Roman" w:hAnsi="Times New Roman" w:cs="Times New Roman"/>
          <w:sz w:val="28"/>
          <w:szCs w:val="28"/>
        </w:rPr>
        <w:t>Старанно виконувати домашнє завдання.</w:t>
      </w:r>
    </w:p>
    <w:p w:rsidR="00C07CF5" w:rsidRPr="004F0BCF" w:rsidRDefault="00C07CF5" w:rsidP="00C033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Поважати вчителів, їх досвід і знання.</w:t>
      </w:r>
    </w:p>
    <w:p w:rsidR="00C07CF5" w:rsidRPr="004F0BCF" w:rsidRDefault="00C07CF5" w:rsidP="00C033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Поважати цінності, пріоритети, традиції навчально-виховного комплексу.</w:t>
      </w:r>
    </w:p>
    <w:p w:rsidR="00C07CF5" w:rsidRPr="00C03399" w:rsidRDefault="00C07CF5" w:rsidP="00C033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Поважати людську гідність і права інших учнів.</w:t>
      </w:r>
    </w:p>
    <w:p w:rsidR="00C07CF5" w:rsidRDefault="00C07CF5" w:rsidP="000D5B80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C03399">
        <w:rPr>
          <w:sz w:val="28"/>
          <w:szCs w:val="28"/>
          <w:lang w:val="uk-UA"/>
        </w:rPr>
        <w:t>Б</w:t>
      </w:r>
      <w:r w:rsidRPr="00C03399">
        <w:rPr>
          <w:sz w:val="28"/>
          <w:szCs w:val="28"/>
        </w:rPr>
        <w:t>ути ввічливим у спілкуванні з учителями, працівниками школи,</w:t>
      </w:r>
      <w:r w:rsidRPr="00C0339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батьками інших </w:t>
      </w:r>
      <w:r w:rsidRPr="00C03399">
        <w:rPr>
          <w:sz w:val="28"/>
          <w:szCs w:val="28"/>
        </w:rPr>
        <w:t xml:space="preserve">учнів , а також </w:t>
      </w:r>
      <w:r w:rsidRPr="00C03399">
        <w:rPr>
          <w:sz w:val="28"/>
          <w:szCs w:val="28"/>
          <w:lang w:val="uk-UA"/>
        </w:rPr>
        <w:t>і</w:t>
      </w:r>
      <w:r w:rsidRPr="00C03399">
        <w:rPr>
          <w:sz w:val="28"/>
          <w:szCs w:val="28"/>
        </w:rPr>
        <w:t>з учнями.</w:t>
      </w:r>
    </w:p>
    <w:p w:rsidR="00C07CF5" w:rsidRPr="00C03399" w:rsidRDefault="00C07CF5" w:rsidP="00C0339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399">
        <w:rPr>
          <w:rFonts w:ascii="Times New Roman" w:hAnsi="Times New Roman" w:cs="Times New Roman"/>
          <w:sz w:val="28"/>
          <w:szCs w:val="28"/>
        </w:rPr>
        <w:t>Акуратно вести зошити, учнівський щоденник  і давати його вчителю без</w:t>
      </w:r>
    </w:p>
    <w:p w:rsidR="00C07CF5" w:rsidRDefault="00C07CF5" w:rsidP="00C03399">
      <w:pPr>
        <w:pStyle w:val="NormalWeb"/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r w:rsidRPr="00C03399">
        <w:rPr>
          <w:sz w:val="28"/>
          <w:szCs w:val="28"/>
        </w:rPr>
        <w:t>будь-яких  заперечень.</w:t>
      </w:r>
      <w:r>
        <w:rPr>
          <w:sz w:val="28"/>
          <w:szCs w:val="28"/>
          <w:lang w:val="uk-UA"/>
        </w:rPr>
        <w:t xml:space="preserve"> </w:t>
      </w:r>
    </w:p>
    <w:p w:rsidR="00C07CF5" w:rsidRDefault="00C07CF5" w:rsidP="008F00C3">
      <w:pPr>
        <w:pStyle w:val="NormalWeb"/>
        <w:numPr>
          <w:ilvl w:val="0"/>
          <w:numId w:val="14"/>
        </w:numPr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CC7BB9">
        <w:rPr>
          <w:sz w:val="28"/>
          <w:szCs w:val="28"/>
        </w:rPr>
        <w:t>Зміцнювати своє здоров’я, дбати про фізичний розвиток.</w:t>
      </w:r>
    </w:p>
    <w:p w:rsidR="00C07CF5" w:rsidRDefault="00C07CF5" w:rsidP="008F00C3">
      <w:pPr>
        <w:pStyle w:val="NormalWeb"/>
        <w:numPr>
          <w:ilvl w:val="0"/>
          <w:numId w:val="14"/>
        </w:numPr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Не допускати фізичне і психічне насильство до інших учнів, а також до учнів із особливими освітніми потребами.</w:t>
      </w:r>
    </w:p>
    <w:p w:rsidR="00C07CF5" w:rsidRPr="00CC7BB9" w:rsidRDefault="00C07CF5" w:rsidP="00DA038C">
      <w:pPr>
        <w:pStyle w:val="NormalWeb"/>
        <w:spacing w:before="0" w:beforeAutospacing="0" w:after="0" w:afterAutospacing="0"/>
        <w:ind w:left="720"/>
        <w:jc w:val="both"/>
        <w:rPr>
          <w:sz w:val="28"/>
          <w:szCs w:val="28"/>
          <w:lang w:val="uk-UA"/>
        </w:rPr>
      </w:pPr>
    </w:p>
    <w:p w:rsidR="00C07CF5" w:rsidRPr="0061460B" w:rsidRDefault="00C07CF5" w:rsidP="0061460B">
      <w:pPr>
        <w:pStyle w:val="NormalWeb"/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61460B">
        <w:rPr>
          <w:rStyle w:val="Strong"/>
          <w:sz w:val="28"/>
          <w:szCs w:val="28"/>
        </w:rPr>
        <w:t>Вимоги до зовнішнього вигляду, одягу, поведінки</w:t>
      </w:r>
      <w:r>
        <w:rPr>
          <w:rStyle w:val="Strong"/>
          <w:sz w:val="28"/>
          <w:szCs w:val="28"/>
          <w:lang w:val="uk-UA"/>
        </w:rPr>
        <w:t>:</w:t>
      </w:r>
    </w:p>
    <w:p w:rsidR="00C07CF5" w:rsidRPr="0061460B" w:rsidRDefault="00C07CF5" w:rsidP="0061460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60B">
        <w:rPr>
          <w:rFonts w:ascii="Times New Roman" w:hAnsi="Times New Roman" w:cs="Times New Roman"/>
          <w:sz w:val="28"/>
          <w:szCs w:val="28"/>
        </w:rPr>
        <w:t>Не дозволяється перебувати у класних приміщеннях у верхньому одязі.</w:t>
      </w:r>
    </w:p>
    <w:p w:rsidR="00C07CF5" w:rsidRPr="0061460B" w:rsidRDefault="00C07CF5" w:rsidP="0061460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60B">
        <w:rPr>
          <w:rFonts w:ascii="Times New Roman" w:hAnsi="Times New Roman" w:cs="Times New Roman"/>
          <w:sz w:val="28"/>
          <w:szCs w:val="28"/>
        </w:rPr>
        <w:t>Одяг учнів має бути чистим і охайним  та відповідати вимогам, викладеним у</w:t>
      </w:r>
      <w:r w:rsidRPr="006146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460B">
        <w:rPr>
          <w:rFonts w:ascii="Times New Roman" w:hAnsi="Times New Roman" w:cs="Times New Roman"/>
          <w:sz w:val="28"/>
          <w:szCs w:val="28"/>
        </w:rPr>
        <w:t xml:space="preserve">Статуті </w:t>
      </w:r>
      <w:r>
        <w:rPr>
          <w:rFonts w:ascii="Times New Roman" w:hAnsi="Times New Roman" w:cs="Times New Roman"/>
          <w:sz w:val="28"/>
          <w:szCs w:val="28"/>
          <w:lang w:val="uk-UA"/>
        </w:rPr>
        <w:t>навчально-виховного комплексу.</w:t>
      </w:r>
    </w:p>
    <w:p w:rsidR="00C07CF5" w:rsidRPr="00592A74" w:rsidRDefault="00C07CF5" w:rsidP="00592A7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1460B">
        <w:rPr>
          <w:rFonts w:ascii="Times New Roman" w:hAnsi="Times New Roman" w:cs="Times New Roman"/>
          <w:sz w:val="28"/>
          <w:szCs w:val="28"/>
        </w:rPr>
        <w:t>Запізнюватис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61460B">
        <w:rPr>
          <w:rFonts w:ascii="Times New Roman" w:hAnsi="Times New Roman" w:cs="Times New Roman"/>
          <w:sz w:val="28"/>
          <w:szCs w:val="28"/>
        </w:rPr>
        <w:t xml:space="preserve"> на уроки без поважних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2A74">
        <w:rPr>
          <w:rFonts w:ascii="Times New Roman" w:hAnsi="Times New Roman" w:cs="Times New Roman"/>
          <w:sz w:val="28"/>
          <w:szCs w:val="28"/>
        </w:rPr>
        <w:t xml:space="preserve">причин </w:t>
      </w:r>
      <w:r w:rsidRPr="00592A74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заборонено</w:t>
      </w:r>
      <w:r w:rsidRPr="00592A7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07CF5" w:rsidRPr="00592A74" w:rsidRDefault="00C07CF5" w:rsidP="00592A7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2A74">
        <w:rPr>
          <w:rFonts w:ascii="Times New Roman" w:hAnsi="Times New Roman" w:cs="Times New Roman"/>
          <w:sz w:val="28"/>
          <w:szCs w:val="28"/>
        </w:rPr>
        <w:t>Під час уроку не можна створювати галасу, відвертати увагу інших учнів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07CF5" w:rsidRPr="00592A74" w:rsidRDefault="00C07CF5" w:rsidP="00592A7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2A74">
        <w:rPr>
          <w:rFonts w:ascii="Times New Roman" w:hAnsi="Times New Roman" w:cs="Times New Roman"/>
          <w:sz w:val="28"/>
          <w:szCs w:val="28"/>
        </w:rPr>
        <w:t>Не можна виходити з класу без дозволу вчителя.</w:t>
      </w:r>
    </w:p>
    <w:p w:rsidR="00C07CF5" w:rsidRPr="00592A74" w:rsidRDefault="00C07CF5" w:rsidP="00592A7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2A74">
        <w:rPr>
          <w:rFonts w:ascii="Times New Roman" w:hAnsi="Times New Roman" w:cs="Times New Roman"/>
          <w:sz w:val="28"/>
          <w:szCs w:val="28"/>
        </w:rPr>
        <w:t>Під час уроку не можна вживати їжу, напої, жувати жуйку.</w:t>
      </w:r>
    </w:p>
    <w:p w:rsidR="00C07CF5" w:rsidRDefault="00C07CF5">
      <w:pPr>
        <w:rPr>
          <w:color w:val="FF0000"/>
          <w:sz w:val="28"/>
          <w:szCs w:val="28"/>
          <w:lang w:val="uk-UA"/>
        </w:rPr>
      </w:pPr>
    </w:p>
    <w:p w:rsidR="00C07CF5" w:rsidRPr="005573E6" w:rsidRDefault="00C07CF5" w:rsidP="005573E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Обов’язки з</w:t>
      </w:r>
      <w:r w:rsidRPr="005573E6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добувачів освіти:</w:t>
      </w:r>
    </w:p>
    <w:p w:rsidR="00C07CF5" w:rsidRPr="0061460B" w:rsidRDefault="00C07CF5" w:rsidP="00AA4A98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61460B">
        <w:rPr>
          <w:rFonts w:ascii="Times New Roman" w:hAnsi="Times New Roman" w:cs="Times New Roman"/>
          <w:sz w:val="28"/>
          <w:szCs w:val="28"/>
        </w:rPr>
        <w:t>риходити до школи за 10-15 хвилин до початку занять.</w:t>
      </w:r>
    </w:p>
    <w:p w:rsidR="00C07CF5" w:rsidRPr="0061460B" w:rsidRDefault="00C07CF5" w:rsidP="00AA4A98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60B">
        <w:rPr>
          <w:rFonts w:ascii="Times New Roman" w:hAnsi="Times New Roman" w:cs="Times New Roman"/>
          <w:sz w:val="28"/>
          <w:szCs w:val="28"/>
        </w:rPr>
        <w:t xml:space="preserve">Для </w:t>
      </w:r>
      <w:r w:rsidRPr="0061460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61460B">
        <w:rPr>
          <w:rFonts w:ascii="Times New Roman" w:hAnsi="Times New Roman" w:cs="Times New Roman"/>
          <w:sz w:val="28"/>
          <w:szCs w:val="28"/>
        </w:rPr>
        <w:t>сіх учн</w:t>
      </w:r>
      <w:r>
        <w:rPr>
          <w:rFonts w:ascii="Times New Roman" w:hAnsi="Times New Roman" w:cs="Times New Roman"/>
          <w:sz w:val="28"/>
          <w:szCs w:val="28"/>
        </w:rPr>
        <w:t>ів обов’язковою є шкільна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спортивна</w:t>
      </w:r>
      <w:r>
        <w:rPr>
          <w:rFonts w:ascii="Times New Roman" w:hAnsi="Times New Roman" w:cs="Times New Roman"/>
          <w:sz w:val="28"/>
          <w:szCs w:val="28"/>
        </w:rPr>
        <w:t xml:space="preserve"> форма</w:t>
      </w:r>
      <w:r>
        <w:rPr>
          <w:rFonts w:ascii="Times New Roman" w:hAnsi="Times New Roman" w:cs="Times New Roman"/>
          <w:sz w:val="28"/>
          <w:szCs w:val="28"/>
          <w:lang w:val="uk-UA"/>
        </w:rPr>
        <w:t>, а також одяг для другої половини дня, змінне взуття.</w:t>
      </w:r>
    </w:p>
    <w:p w:rsidR="00C07CF5" w:rsidRDefault="00C07CF5" w:rsidP="0048348F">
      <w:pPr>
        <w:pStyle w:val="ListParagraph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9421C">
        <w:rPr>
          <w:rFonts w:ascii="Times New Roman" w:hAnsi="Times New Roman" w:cs="Times New Roman"/>
          <w:sz w:val="28"/>
          <w:szCs w:val="28"/>
          <w:lang w:val="uk-UA"/>
        </w:rPr>
        <w:t>Виконувати домашні завдання, приносити на заняття необхідне приладдя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07CF5" w:rsidRDefault="00C07CF5" w:rsidP="0048348F">
      <w:pPr>
        <w:pStyle w:val="ListParagraph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Дбайливо відноситися до шкільного майна.</w:t>
      </w:r>
    </w:p>
    <w:p w:rsidR="00C07CF5" w:rsidRDefault="00C07CF5" w:rsidP="0048348F">
      <w:pPr>
        <w:pStyle w:val="ListParagraph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Дотримуватися усіх санітарно-гігієнічних норм комплексу.</w:t>
      </w:r>
    </w:p>
    <w:p w:rsidR="00C07CF5" w:rsidRDefault="00C07CF5" w:rsidP="0048348F">
      <w:pPr>
        <w:pStyle w:val="ListParagraph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Поважати педагогів та усіх працівників навчально-виховного комплексу.</w:t>
      </w:r>
    </w:p>
    <w:p w:rsidR="00C07CF5" w:rsidRDefault="00C07CF5" w:rsidP="0048348F">
      <w:pPr>
        <w:pStyle w:val="ListParagraph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Дотримуватися правил безпеки під час освітньо-виховного процесу.</w:t>
      </w:r>
    </w:p>
    <w:p w:rsidR="00C07CF5" w:rsidRPr="0069421C" w:rsidRDefault="00C07CF5" w:rsidP="00BB0B81">
      <w:pPr>
        <w:pStyle w:val="ListParagraph"/>
        <w:rPr>
          <w:rFonts w:ascii="Times New Roman" w:hAnsi="Times New Roman" w:cs="Times New Roman"/>
          <w:sz w:val="28"/>
          <w:szCs w:val="28"/>
          <w:lang w:val="uk-UA"/>
        </w:rPr>
      </w:pPr>
    </w:p>
    <w:p w:rsidR="00C07CF5" w:rsidRDefault="00C07CF5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573E6">
        <w:rPr>
          <w:rFonts w:ascii="Times New Roman" w:hAnsi="Times New Roman" w:cs="Times New Roman"/>
          <w:b/>
          <w:bCs/>
          <w:sz w:val="28"/>
          <w:szCs w:val="28"/>
          <w:lang w:val="uk-UA"/>
        </w:rPr>
        <w:t>Категорично забороняється:</w:t>
      </w:r>
    </w:p>
    <w:p w:rsidR="00C07CF5" w:rsidRDefault="00C07CF5" w:rsidP="005052F3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Приносити до школи ножі, сірники, газові балончики, вогненебезпечні речовини.</w:t>
      </w:r>
    </w:p>
    <w:p w:rsidR="00C07CF5" w:rsidRDefault="00C07CF5" w:rsidP="005052F3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Жувати жувальну гумку, користуватися плеєрами і засобами мобільного зв’язку на уроках.</w:t>
      </w:r>
    </w:p>
    <w:p w:rsidR="00C07CF5" w:rsidRDefault="00C07CF5" w:rsidP="005052F3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Вживати непристойні вирази і жести.</w:t>
      </w:r>
    </w:p>
    <w:p w:rsidR="00C07CF5" w:rsidRDefault="00C07CF5" w:rsidP="005052F3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З’їжджати  на перилах сходів під час освітньо-виховного процесу.</w:t>
      </w:r>
    </w:p>
    <w:p w:rsidR="00C07CF5" w:rsidRDefault="00C07CF5" w:rsidP="005052F3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3A17">
        <w:rPr>
          <w:rFonts w:ascii="Times New Roman" w:hAnsi="Times New Roman" w:cs="Times New Roman"/>
          <w:sz w:val="28"/>
          <w:szCs w:val="28"/>
          <w:lang w:val="uk-UA"/>
        </w:rPr>
        <w:t xml:space="preserve">Заподіювати </w:t>
      </w:r>
      <w:r>
        <w:rPr>
          <w:rFonts w:ascii="Times New Roman" w:hAnsi="Times New Roman" w:cs="Times New Roman"/>
          <w:sz w:val="28"/>
          <w:szCs w:val="28"/>
          <w:lang w:val="uk-UA"/>
        </w:rPr>
        <w:t>школу шкоду шкільному майну, бібліотечному фонду, інтер’єру, фасаду навчально-виховного комплексу.</w:t>
      </w:r>
    </w:p>
    <w:p w:rsidR="00C07CF5" w:rsidRDefault="00C07CF5" w:rsidP="005052F3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Брати без дозволу шкільні та особисті речі інших учасників освітнього процесу.</w:t>
      </w:r>
    </w:p>
    <w:p w:rsidR="00C07CF5" w:rsidRDefault="00C07CF5" w:rsidP="005052F3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Застосування фізичної сили для з’ясування стосунків.</w:t>
      </w:r>
    </w:p>
    <w:p w:rsidR="00C07CF5" w:rsidRPr="00DA5342" w:rsidRDefault="00C07CF5" w:rsidP="005052F3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2A74">
        <w:rPr>
          <w:rFonts w:ascii="Times New Roman" w:hAnsi="Times New Roman" w:cs="Times New Roman"/>
          <w:sz w:val="28"/>
          <w:szCs w:val="28"/>
          <w:lang w:val="uk-UA"/>
        </w:rPr>
        <w:t xml:space="preserve">Під час освітнього процесу </w:t>
      </w:r>
      <w:r w:rsidRPr="00592A74">
        <w:rPr>
          <w:rFonts w:ascii="Times New Roman" w:hAnsi="Times New Roman" w:cs="Times New Roman"/>
          <w:sz w:val="28"/>
          <w:szCs w:val="28"/>
        </w:rPr>
        <w:t xml:space="preserve">користуватися мобільним телефоном </w:t>
      </w:r>
      <w:r w:rsidRPr="00592A7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07CF5" w:rsidRPr="00EE3A17" w:rsidRDefault="00C07CF5" w:rsidP="005052F3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7CF5" w:rsidRPr="00AF2EA8" w:rsidRDefault="00C07CF5" w:rsidP="005052F3">
      <w:pPr>
        <w:spacing w:after="0"/>
        <w:rPr>
          <w:color w:val="FF0000"/>
          <w:sz w:val="28"/>
          <w:szCs w:val="28"/>
        </w:rPr>
      </w:pPr>
    </w:p>
    <w:p w:rsidR="00C07CF5" w:rsidRPr="00AF2EA8" w:rsidRDefault="00C07CF5">
      <w:pPr>
        <w:rPr>
          <w:color w:val="FF0000"/>
          <w:sz w:val="28"/>
          <w:szCs w:val="28"/>
        </w:rPr>
      </w:pPr>
    </w:p>
    <w:p w:rsidR="00C07CF5" w:rsidRPr="00AF2EA8" w:rsidRDefault="00C07CF5">
      <w:pPr>
        <w:rPr>
          <w:color w:val="FF0000"/>
          <w:sz w:val="28"/>
          <w:szCs w:val="28"/>
        </w:rPr>
      </w:pPr>
    </w:p>
    <w:p w:rsidR="00C07CF5" w:rsidRPr="00AF2EA8" w:rsidRDefault="00C07CF5">
      <w:pPr>
        <w:rPr>
          <w:color w:val="FF0000"/>
          <w:sz w:val="28"/>
          <w:szCs w:val="28"/>
        </w:rPr>
      </w:pPr>
    </w:p>
    <w:p w:rsidR="00C07CF5" w:rsidRPr="00AF2EA8" w:rsidRDefault="00C07CF5">
      <w:pPr>
        <w:rPr>
          <w:color w:val="FF0000"/>
          <w:sz w:val="28"/>
          <w:szCs w:val="28"/>
        </w:rPr>
      </w:pPr>
    </w:p>
    <w:p w:rsidR="00C07CF5" w:rsidRPr="00AF2EA8" w:rsidRDefault="00C07CF5">
      <w:pPr>
        <w:rPr>
          <w:color w:val="FF0000"/>
          <w:sz w:val="28"/>
          <w:szCs w:val="28"/>
        </w:rPr>
      </w:pPr>
    </w:p>
    <w:p w:rsidR="00C07CF5" w:rsidRPr="00AF2EA8" w:rsidRDefault="00C07CF5">
      <w:pPr>
        <w:rPr>
          <w:color w:val="FF0000"/>
          <w:sz w:val="28"/>
          <w:szCs w:val="28"/>
        </w:rPr>
      </w:pPr>
    </w:p>
    <w:sectPr w:rsidR="00C07CF5" w:rsidRPr="00AF2EA8" w:rsidSect="00E75C49">
      <w:pgSz w:w="11906" w:h="16838" w:code="9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77A39"/>
    <w:multiLevelType w:val="multilevel"/>
    <w:tmpl w:val="528074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2B4512"/>
    <w:multiLevelType w:val="multilevel"/>
    <w:tmpl w:val="294A5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0F584DFB"/>
    <w:multiLevelType w:val="multilevel"/>
    <w:tmpl w:val="7D22F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0FFA1594"/>
    <w:multiLevelType w:val="hybridMultilevel"/>
    <w:tmpl w:val="180CEA00"/>
    <w:lvl w:ilvl="0" w:tplc="85BE3B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537B28"/>
    <w:multiLevelType w:val="multilevel"/>
    <w:tmpl w:val="F9C6D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2F4E725A"/>
    <w:multiLevelType w:val="multilevel"/>
    <w:tmpl w:val="938E19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C1421A"/>
    <w:multiLevelType w:val="multilevel"/>
    <w:tmpl w:val="4F3C07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0B0550"/>
    <w:multiLevelType w:val="multilevel"/>
    <w:tmpl w:val="1B4A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45632EFB"/>
    <w:multiLevelType w:val="multilevel"/>
    <w:tmpl w:val="0226C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0B2CC4"/>
    <w:multiLevelType w:val="multilevel"/>
    <w:tmpl w:val="4DE6CC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884172"/>
    <w:multiLevelType w:val="hybridMultilevel"/>
    <w:tmpl w:val="856C0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8E7E5D"/>
    <w:multiLevelType w:val="multilevel"/>
    <w:tmpl w:val="55503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6311509F"/>
    <w:multiLevelType w:val="multilevel"/>
    <w:tmpl w:val="2E0C0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>
    <w:nsid w:val="634056F5"/>
    <w:multiLevelType w:val="multilevel"/>
    <w:tmpl w:val="55503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>
    <w:nsid w:val="775718AC"/>
    <w:multiLevelType w:val="multilevel"/>
    <w:tmpl w:val="623AA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79243307"/>
    <w:multiLevelType w:val="hybridMultilevel"/>
    <w:tmpl w:val="A4446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7F024C6D"/>
    <w:multiLevelType w:val="multilevel"/>
    <w:tmpl w:val="711A7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5"/>
  </w:num>
  <w:num w:numId="2">
    <w:abstractNumId w:val="8"/>
  </w:num>
  <w:num w:numId="3">
    <w:abstractNumId w:val="13"/>
  </w:num>
  <w:num w:numId="4">
    <w:abstractNumId w:val="12"/>
  </w:num>
  <w:num w:numId="5">
    <w:abstractNumId w:val="2"/>
  </w:num>
  <w:num w:numId="6">
    <w:abstractNumId w:val="1"/>
  </w:num>
  <w:num w:numId="7">
    <w:abstractNumId w:val="4"/>
  </w:num>
  <w:num w:numId="8">
    <w:abstractNumId w:val="7"/>
  </w:num>
  <w:num w:numId="9">
    <w:abstractNumId w:val="0"/>
  </w:num>
  <w:num w:numId="10">
    <w:abstractNumId w:val="14"/>
  </w:num>
  <w:num w:numId="11">
    <w:abstractNumId w:val="9"/>
  </w:num>
  <w:num w:numId="12">
    <w:abstractNumId w:val="6"/>
  </w:num>
  <w:num w:numId="13">
    <w:abstractNumId w:val="16"/>
  </w:num>
  <w:num w:numId="14">
    <w:abstractNumId w:val="15"/>
  </w:num>
  <w:num w:numId="15">
    <w:abstractNumId w:val="11"/>
  </w:num>
  <w:num w:numId="16">
    <w:abstractNumId w:val="10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B471B"/>
    <w:rsid w:val="0000579F"/>
    <w:rsid w:val="000C3967"/>
    <w:rsid w:val="000D5B80"/>
    <w:rsid w:val="00211590"/>
    <w:rsid w:val="00214808"/>
    <w:rsid w:val="002B427B"/>
    <w:rsid w:val="00334307"/>
    <w:rsid w:val="0048348F"/>
    <w:rsid w:val="004F0BCF"/>
    <w:rsid w:val="005052F3"/>
    <w:rsid w:val="00520786"/>
    <w:rsid w:val="00547A2D"/>
    <w:rsid w:val="005573E6"/>
    <w:rsid w:val="00581431"/>
    <w:rsid w:val="00592A74"/>
    <w:rsid w:val="0059632F"/>
    <w:rsid w:val="005B0C99"/>
    <w:rsid w:val="005D02EC"/>
    <w:rsid w:val="0061460B"/>
    <w:rsid w:val="00686DBF"/>
    <w:rsid w:val="0069421C"/>
    <w:rsid w:val="006A0CA7"/>
    <w:rsid w:val="0072092F"/>
    <w:rsid w:val="007E205B"/>
    <w:rsid w:val="008228F9"/>
    <w:rsid w:val="008F00C3"/>
    <w:rsid w:val="0092188E"/>
    <w:rsid w:val="00991EE5"/>
    <w:rsid w:val="009B1ACD"/>
    <w:rsid w:val="009D23CB"/>
    <w:rsid w:val="009E015D"/>
    <w:rsid w:val="00A74921"/>
    <w:rsid w:val="00AA4A98"/>
    <w:rsid w:val="00AF2EA8"/>
    <w:rsid w:val="00AF60F3"/>
    <w:rsid w:val="00B25060"/>
    <w:rsid w:val="00B369B9"/>
    <w:rsid w:val="00B472A8"/>
    <w:rsid w:val="00B51C0A"/>
    <w:rsid w:val="00B64D87"/>
    <w:rsid w:val="00BB0B81"/>
    <w:rsid w:val="00BF443E"/>
    <w:rsid w:val="00BF47A7"/>
    <w:rsid w:val="00C03399"/>
    <w:rsid w:val="00C07CF5"/>
    <w:rsid w:val="00C32534"/>
    <w:rsid w:val="00CC7BB9"/>
    <w:rsid w:val="00D36F29"/>
    <w:rsid w:val="00DA038C"/>
    <w:rsid w:val="00DA5342"/>
    <w:rsid w:val="00DE7068"/>
    <w:rsid w:val="00E36622"/>
    <w:rsid w:val="00E75C49"/>
    <w:rsid w:val="00EE3A17"/>
    <w:rsid w:val="00EF3088"/>
    <w:rsid w:val="00F0716A"/>
    <w:rsid w:val="00FB471B"/>
    <w:rsid w:val="00FB5348"/>
    <w:rsid w:val="00FD7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D87"/>
    <w:pPr>
      <w:spacing w:after="200" w:line="276" w:lineRule="auto"/>
    </w:pPr>
    <w:rPr>
      <w:rFonts w:cs="Calibri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F00C3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Heading3">
    <w:name w:val="heading 3"/>
    <w:basedOn w:val="Normal"/>
    <w:link w:val="Heading3Char"/>
    <w:uiPriority w:val="99"/>
    <w:qFormat/>
    <w:rsid w:val="00FB47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F00C3"/>
    <w:pPr>
      <w:keepNext/>
      <w:keepLines/>
      <w:spacing w:before="200" w:after="0"/>
      <w:outlineLvl w:val="3"/>
    </w:pPr>
    <w:rPr>
      <w:rFonts w:ascii="Cambria" w:eastAsia="Times New Roman" w:hAnsi="Cambria" w:cs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F00C3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FB471B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8F00C3"/>
    <w:rPr>
      <w:rFonts w:ascii="Cambria" w:hAnsi="Cambria" w:cs="Cambria"/>
      <w:b/>
      <w:bCs/>
      <w:i/>
      <w:iCs/>
      <w:color w:val="4F81BD"/>
    </w:rPr>
  </w:style>
  <w:style w:type="paragraph" w:styleId="NormalWeb">
    <w:name w:val="Normal (Web)"/>
    <w:basedOn w:val="Normal"/>
    <w:uiPriority w:val="99"/>
    <w:rsid w:val="00FB4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FB471B"/>
    <w:rPr>
      <w:b/>
      <w:bCs/>
    </w:rPr>
  </w:style>
  <w:style w:type="character" w:styleId="Emphasis">
    <w:name w:val="Emphasis"/>
    <w:basedOn w:val="DefaultParagraphFont"/>
    <w:uiPriority w:val="99"/>
    <w:qFormat/>
    <w:rsid w:val="00FB471B"/>
    <w:rPr>
      <w:i/>
      <w:iCs/>
    </w:rPr>
  </w:style>
  <w:style w:type="paragraph" w:styleId="ListParagraph">
    <w:name w:val="List Paragraph"/>
    <w:basedOn w:val="Normal"/>
    <w:uiPriority w:val="99"/>
    <w:qFormat/>
    <w:rsid w:val="00592A74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864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8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86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86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864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86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86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86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86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157</TotalTime>
  <Pages>4</Pages>
  <Words>655</Words>
  <Characters>3736</Characters>
  <Application>Microsoft Office Outlook</Application>
  <DocSecurity>0</DocSecurity>
  <Lines>0</Lines>
  <Paragraphs>0</Paragraphs>
  <ScaleCrop>false</ScaleCrop>
  <Company>New Org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 User</dc:creator>
  <cp:keywords/>
  <dc:description/>
  <cp:lastModifiedBy>user_</cp:lastModifiedBy>
  <cp:revision>54</cp:revision>
  <dcterms:created xsi:type="dcterms:W3CDTF">2019-03-29T12:43:00Z</dcterms:created>
  <dcterms:modified xsi:type="dcterms:W3CDTF">2019-04-08T19:40:00Z</dcterms:modified>
</cp:coreProperties>
</file>