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DB" w:rsidRPr="008E25B7" w:rsidRDefault="009C54DB" w:rsidP="00D247C5">
      <w:pPr>
        <w:jc w:val="center"/>
        <w:rPr>
          <w:b/>
          <w:bCs/>
          <w:sz w:val="28"/>
          <w:szCs w:val="28"/>
          <w:lang w:val="uk-UA"/>
        </w:rPr>
      </w:pPr>
      <w:r w:rsidRPr="008E25B7">
        <w:rPr>
          <w:b/>
          <w:bCs/>
          <w:sz w:val="28"/>
          <w:szCs w:val="28"/>
          <w:lang w:val="uk-UA"/>
        </w:rPr>
        <w:t>План</w:t>
      </w:r>
    </w:p>
    <w:p w:rsidR="009C54DB" w:rsidRDefault="009C54DB" w:rsidP="008E25B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заходів з попередження насильства та булінгу</w:t>
      </w:r>
    </w:p>
    <w:p w:rsidR="009C54DB" w:rsidRDefault="009C54DB" w:rsidP="008E25B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КУ Сумський СНВК № 37 «Зірочка» СМР</w:t>
      </w:r>
    </w:p>
    <w:p w:rsidR="009C54DB" w:rsidRDefault="009C54DB" w:rsidP="00657B91">
      <w:pPr>
        <w:jc w:val="center"/>
        <w:rPr>
          <w:color w:val="000000"/>
          <w:sz w:val="28"/>
          <w:szCs w:val="28"/>
          <w:lang w:val="uk-UA"/>
        </w:rPr>
      </w:pPr>
      <w:r w:rsidRPr="00D250E7">
        <w:rPr>
          <w:color w:val="000000"/>
          <w:sz w:val="28"/>
          <w:szCs w:val="28"/>
          <w:lang w:val="uk-UA"/>
        </w:rPr>
        <w:t>на 2018 -</w:t>
      </w:r>
      <w:r>
        <w:rPr>
          <w:color w:val="000000"/>
          <w:sz w:val="28"/>
          <w:szCs w:val="28"/>
          <w:lang w:val="uk-UA"/>
        </w:rPr>
        <w:t xml:space="preserve"> 2019 навчальний рік</w:t>
      </w:r>
    </w:p>
    <w:p w:rsidR="009C54DB" w:rsidRDefault="009C54DB" w:rsidP="00657B91">
      <w:pPr>
        <w:jc w:val="center"/>
        <w:rPr>
          <w:color w:val="000000"/>
          <w:sz w:val="28"/>
          <w:szCs w:val="28"/>
          <w:lang w:val="uk-UA"/>
        </w:rPr>
      </w:pPr>
    </w:p>
    <w:p w:rsidR="009C54DB" w:rsidRPr="00657B91" w:rsidRDefault="009C54DB" w:rsidP="00657B91">
      <w:pPr>
        <w:jc w:val="center"/>
        <w:rPr>
          <w:color w:val="000000"/>
          <w:sz w:val="28"/>
          <w:szCs w:val="28"/>
          <w:lang w:val="uk-UA"/>
        </w:rPr>
      </w:pPr>
    </w:p>
    <w:tbl>
      <w:tblPr>
        <w:tblW w:w="104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7"/>
        <w:gridCol w:w="3113"/>
        <w:gridCol w:w="6"/>
        <w:gridCol w:w="2083"/>
        <w:gridCol w:w="1905"/>
        <w:gridCol w:w="2505"/>
      </w:tblGrid>
      <w:tr w:rsidR="009C54DB">
        <w:tc>
          <w:tcPr>
            <w:tcW w:w="817" w:type="dxa"/>
            <w:gridSpan w:val="2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119" w:type="dxa"/>
            <w:gridSpan w:val="2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Вид роботи</w:t>
            </w:r>
          </w:p>
        </w:tc>
        <w:tc>
          <w:tcPr>
            <w:tcW w:w="2083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Дата</w:t>
            </w:r>
          </w:p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Учасники 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9C54DB">
        <w:tc>
          <w:tcPr>
            <w:tcW w:w="817" w:type="dxa"/>
            <w:gridSpan w:val="2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119" w:type="dxa"/>
            <w:gridSpan w:val="2"/>
          </w:tcPr>
          <w:p w:rsidR="009C54DB" w:rsidRPr="004D17B0" w:rsidRDefault="009C54DB" w:rsidP="007D3908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Розробка та розповсюдження буклету «Стоп булінгу»</w:t>
            </w:r>
          </w:p>
        </w:tc>
        <w:tc>
          <w:tcPr>
            <w:tcW w:w="2083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10.09.2018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1-4 класи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</w:tc>
      </w:tr>
      <w:tr w:rsidR="009C54DB">
        <w:tc>
          <w:tcPr>
            <w:tcW w:w="817" w:type="dxa"/>
            <w:gridSpan w:val="2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119" w:type="dxa"/>
            <w:gridSpan w:val="2"/>
          </w:tcPr>
          <w:p w:rsidR="009C54DB" w:rsidRPr="004D17B0" w:rsidRDefault="009C54DB" w:rsidP="007D3908">
            <w:pPr>
              <w:rPr>
                <w:color w:val="FF0000"/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Проведення консультаційної роботи «Булінг – актуальна тема сьогодення»</w:t>
            </w:r>
          </w:p>
        </w:tc>
        <w:tc>
          <w:tcPr>
            <w:tcW w:w="2083" w:type="dxa"/>
          </w:tcPr>
          <w:p w:rsidR="009C54DB" w:rsidRPr="004D17B0" w:rsidRDefault="009C54DB" w:rsidP="007D3908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18.09.2018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1-А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C54DB">
        <w:trPr>
          <w:trHeight w:val="887"/>
        </w:trPr>
        <w:tc>
          <w:tcPr>
            <w:tcW w:w="817" w:type="dxa"/>
            <w:gridSpan w:val="2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119" w:type="dxa"/>
            <w:gridSpan w:val="2"/>
          </w:tcPr>
          <w:p w:rsidR="009C54DB" w:rsidRPr="004D17B0" w:rsidRDefault="009C54DB" w:rsidP="007D3908">
            <w:pPr>
              <w:rPr>
                <w:color w:val="000000"/>
                <w:sz w:val="28"/>
                <w:szCs w:val="28"/>
                <w:lang w:val="uk-UA"/>
              </w:rPr>
            </w:pPr>
            <w:r w:rsidRPr="004D17B0">
              <w:rPr>
                <w:color w:val="000000"/>
                <w:sz w:val="28"/>
                <w:szCs w:val="28"/>
                <w:lang w:val="uk-UA"/>
              </w:rPr>
              <w:t>Форма роботи «Булінг в дитячих колективах»</w:t>
            </w:r>
          </w:p>
        </w:tc>
        <w:tc>
          <w:tcPr>
            <w:tcW w:w="2083" w:type="dxa"/>
          </w:tcPr>
          <w:p w:rsidR="009C54DB" w:rsidRPr="004D17B0" w:rsidRDefault="009C54DB" w:rsidP="004D17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D17B0">
              <w:rPr>
                <w:color w:val="000000"/>
                <w:sz w:val="28"/>
                <w:szCs w:val="28"/>
                <w:lang w:val="uk-UA"/>
              </w:rPr>
              <w:t>26.09.2018.р.</w:t>
            </w:r>
          </w:p>
          <w:p w:rsidR="009C54DB" w:rsidRPr="004D17B0" w:rsidRDefault="009C54DB" w:rsidP="004D17B0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D17B0">
              <w:rPr>
                <w:color w:val="000000"/>
                <w:sz w:val="28"/>
                <w:szCs w:val="28"/>
                <w:lang w:val="uk-UA"/>
              </w:rPr>
              <w:t>1-Б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</w:tc>
      </w:tr>
      <w:tr w:rsidR="009C54DB">
        <w:trPr>
          <w:trHeight w:val="701"/>
        </w:trPr>
        <w:tc>
          <w:tcPr>
            <w:tcW w:w="817" w:type="dxa"/>
            <w:gridSpan w:val="2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119" w:type="dxa"/>
            <w:gridSpan w:val="2"/>
          </w:tcPr>
          <w:p w:rsidR="009C54DB" w:rsidRPr="004D17B0" w:rsidRDefault="009C54DB" w:rsidP="000D6532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Тренінгове заняття «Протидія булінгу»</w:t>
            </w:r>
          </w:p>
          <w:p w:rsidR="009C54DB" w:rsidRPr="004D17B0" w:rsidRDefault="009C54DB" w:rsidP="007D390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83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02.10.2018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1-В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</w:tc>
      </w:tr>
      <w:tr w:rsidR="009C54DB">
        <w:tblPrEx>
          <w:tblLook w:val="0000"/>
        </w:tblPrEx>
        <w:trPr>
          <w:trHeight w:val="375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«Як відстояти себе»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Профілактика булінгу в колективі.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23.10.2018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1-Г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270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Тренінгове заняття «Протидія насильству»</w:t>
            </w:r>
          </w:p>
          <w:p w:rsidR="009C54DB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Конфлікт. Вирішення конфліктів мирним шляхом»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13.11.2018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2-А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315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7.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2"/>
          </w:tcPr>
          <w:p w:rsidR="009C54DB" w:rsidRPr="004D17B0" w:rsidRDefault="009C54DB" w:rsidP="00F74ED4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Бесіда «Булінг – це насильство! Припинимо його»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28.11.2018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2-Б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315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Тренінгове заняття «Як протидіяти тиску однолітків»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11.12.2018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3-А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375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993B0B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Бесіда «Протидія булінгу в дитячих колективах»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21.12.2018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3-Б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350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Проведення консультаційної роботи: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 - «Поговоримо про булінг та гіпербулінг»</w:t>
            </w:r>
          </w:p>
          <w:p w:rsidR="009C54DB" w:rsidRPr="004D17B0" w:rsidRDefault="009C54DB" w:rsidP="00184D04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- «Як зупинити булінг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11.01.2019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3-В клас 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1500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993B0B">
            <w:pPr>
              <w:rPr>
                <w:color w:val="000000"/>
                <w:sz w:val="28"/>
                <w:szCs w:val="28"/>
                <w:lang w:val="uk-UA"/>
              </w:rPr>
            </w:pPr>
            <w:r w:rsidRPr="004D17B0">
              <w:rPr>
                <w:color w:val="000000"/>
                <w:sz w:val="28"/>
                <w:szCs w:val="28"/>
                <w:lang w:val="uk-UA"/>
              </w:rPr>
              <w:t>- Розробка пям</w:t>
            </w:r>
            <w:r w:rsidRPr="004D17B0">
              <w:rPr>
                <w:color w:val="000000"/>
                <w:sz w:val="28"/>
                <w:szCs w:val="28"/>
              </w:rPr>
              <w:t>’</w:t>
            </w:r>
            <w:r w:rsidRPr="004D17B0">
              <w:rPr>
                <w:color w:val="000000"/>
                <w:sz w:val="28"/>
                <w:szCs w:val="28"/>
                <w:lang w:val="uk-UA"/>
              </w:rPr>
              <w:t>ятки «Маркери булінгу»</w:t>
            </w:r>
          </w:p>
          <w:p w:rsidR="009C54DB" w:rsidRPr="004D17B0" w:rsidRDefault="009C54DB" w:rsidP="00993B0B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color w:val="000000"/>
                <w:sz w:val="28"/>
                <w:szCs w:val="28"/>
                <w:lang w:val="uk-UA"/>
              </w:rPr>
              <w:t xml:space="preserve"> - Складання порад «Як допомогти дітям упоратися з булінгом»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05.02.2019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4-А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420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175BD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Тренінгове заняття «Протидія булінгу»</w:t>
            </w:r>
          </w:p>
          <w:p w:rsidR="009C54DB" w:rsidRPr="004D17B0" w:rsidRDefault="009C54DB" w:rsidP="004D17B0">
            <w:pPr>
              <w:ind w:left="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12.03.2019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4-Б клас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</w:tc>
      </w:tr>
      <w:tr w:rsidR="009C54DB">
        <w:tblPrEx>
          <w:tblLook w:val="0000"/>
        </w:tblPrEx>
        <w:trPr>
          <w:trHeight w:val="1050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108"/>
              <w:jc w:val="both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Обговорення питання протидії булінгу на загальношкільній батьківській конференції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27.03.2019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both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Батьківська громадськість</w:t>
            </w:r>
          </w:p>
          <w:p w:rsidR="009C54DB" w:rsidRPr="004D17B0" w:rsidRDefault="009C54DB" w:rsidP="00F74ED4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1-4 класи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 xml:space="preserve">Практичний психолог 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</w:p>
        </w:tc>
      </w:tr>
      <w:tr w:rsidR="009C54DB">
        <w:tblPrEx>
          <w:tblLook w:val="0000"/>
        </w:tblPrEx>
        <w:trPr>
          <w:trHeight w:val="1605"/>
        </w:trPr>
        <w:tc>
          <w:tcPr>
            <w:tcW w:w="810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Бесіда з батьками «Виховуйте дітей любов’ю»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24.04.2019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jc w:val="both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Батьківська громадськість</w:t>
            </w:r>
          </w:p>
          <w:p w:rsidR="009C54DB" w:rsidRPr="004D17B0" w:rsidRDefault="009C54DB" w:rsidP="004D17B0">
            <w:pPr>
              <w:jc w:val="both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1-4 класи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Басова О.А.,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Заступник директора з НВР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9C54DB">
        <w:tblPrEx>
          <w:tblLook w:val="0000"/>
        </w:tblPrEx>
        <w:trPr>
          <w:trHeight w:val="416"/>
        </w:trPr>
        <w:tc>
          <w:tcPr>
            <w:tcW w:w="810" w:type="dxa"/>
          </w:tcPr>
          <w:p w:rsidR="009C54DB" w:rsidRPr="004D17B0" w:rsidRDefault="009C54DB" w:rsidP="004D17B0">
            <w:pPr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3120" w:type="dxa"/>
            <w:gridSpan w:val="2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Круглий стіл для педагогічного колективу «Безпечна школа. Маски булінгу»</w:t>
            </w:r>
          </w:p>
        </w:tc>
        <w:tc>
          <w:tcPr>
            <w:tcW w:w="2089" w:type="dxa"/>
            <w:gridSpan w:val="2"/>
          </w:tcPr>
          <w:p w:rsidR="009C54DB" w:rsidRPr="004D17B0" w:rsidRDefault="009C54DB" w:rsidP="004D17B0">
            <w:pPr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14.05.2019 р.</w:t>
            </w:r>
          </w:p>
        </w:tc>
        <w:tc>
          <w:tcPr>
            <w:tcW w:w="1905" w:type="dxa"/>
          </w:tcPr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Педагоги шкільного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підрозділу</w:t>
            </w:r>
          </w:p>
          <w:p w:rsidR="009C54DB" w:rsidRPr="004D17B0" w:rsidRDefault="009C54DB" w:rsidP="004D17B0">
            <w:pPr>
              <w:ind w:left="10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1-4 класи</w:t>
            </w:r>
          </w:p>
        </w:tc>
        <w:tc>
          <w:tcPr>
            <w:tcW w:w="2505" w:type="dxa"/>
          </w:tcPr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Басова О.А.,</w:t>
            </w:r>
          </w:p>
          <w:p w:rsidR="009C54DB" w:rsidRPr="004D17B0" w:rsidRDefault="009C54DB" w:rsidP="00F74ED4">
            <w:pPr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Заступник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директора з НВР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Тимченко К.В.</w:t>
            </w:r>
          </w:p>
          <w:p w:rsidR="009C54DB" w:rsidRPr="004D17B0" w:rsidRDefault="009C54DB" w:rsidP="004D17B0">
            <w:pPr>
              <w:ind w:left="-68"/>
              <w:rPr>
                <w:sz w:val="28"/>
                <w:szCs w:val="28"/>
                <w:lang w:val="uk-UA"/>
              </w:rPr>
            </w:pPr>
            <w:r w:rsidRPr="004D17B0">
              <w:rPr>
                <w:sz w:val="28"/>
                <w:szCs w:val="28"/>
                <w:lang w:val="uk-UA"/>
              </w:rPr>
              <w:t>практичний психолог</w:t>
            </w:r>
          </w:p>
        </w:tc>
      </w:tr>
    </w:tbl>
    <w:p w:rsidR="009C54DB" w:rsidRDefault="009C54DB" w:rsidP="008C4081">
      <w:pPr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Default="009C54DB" w:rsidP="00180B26">
      <w:pPr>
        <w:jc w:val="center"/>
        <w:rPr>
          <w:rStyle w:val="Emphasis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C54DB" w:rsidRPr="008C4081" w:rsidRDefault="009C54DB" w:rsidP="008C4081">
      <w:pPr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sectPr w:rsidR="009C54DB" w:rsidRPr="008C4081" w:rsidSect="008E25B7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4DB" w:rsidRDefault="009C54DB" w:rsidP="00D57B36">
      <w:r>
        <w:separator/>
      </w:r>
    </w:p>
  </w:endnote>
  <w:endnote w:type="continuationSeparator" w:id="0">
    <w:p w:rsidR="009C54DB" w:rsidRDefault="009C54DB" w:rsidP="00D57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4DB" w:rsidRDefault="009C54DB" w:rsidP="00D57B36">
      <w:r>
        <w:separator/>
      </w:r>
    </w:p>
  </w:footnote>
  <w:footnote w:type="continuationSeparator" w:id="0">
    <w:p w:rsidR="009C54DB" w:rsidRDefault="009C54DB" w:rsidP="00D57B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29D"/>
    <w:multiLevelType w:val="hybridMultilevel"/>
    <w:tmpl w:val="F2D22B80"/>
    <w:lvl w:ilvl="0" w:tplc="C6BA57A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E5416"/>
    <w:multiLevelType w:val="hybridMultilevel"/>
    <w:tmpl w:val="F97A4536"/>
    <w:lvl w:ilvl="0" w:tplc="DB48FD9C">
      <w:start w:val="15"/>
      <w:numFmt w:val="decimal"/>
      <w:lvlText w:val="%1."/>
      <w:lvlJc w:val="left"/>
      <w:pPr>
        <w:ind w:left="409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4" w:hanging="360"/>
      </w:pPr>
    </w:lvl>
    <w:lvl w:ilvl="2" w:tplc="0409001B">
      <w:start w:val="1"/>
      <w:numFmt w:val="lowerRoman"/>
      <w:lvlText w:val="%3."/>
      <w:lvlJc w:val="right"/>
      <w:pPr>
        <w:ind w:left="1834" w:hanging="180"/>
      </w:pPr>
    </w:lvl>
    <w:lvl w:ilvl="3" w:tplc="0409000F">
      <w:start w:val="1"/>
      <w:numFmt w:val="decimal"/>
      <w:lvlText w:val="%4."/>
      <w:lvlJc w:val="left"/>
      <w:pPr>
        <w:ind w:left="2554" w:hanging="360"/>
      </w:pPr>
    </w:lvl>
    <w:lvl w:ilvl="4" w:tplc="04090019">
      <w:start w:val="1"/>
      <w:numFmt w:val="lowerLetter"/>
      <w:lvlText w:val="%5."/>
      <w:lvlJc w:val="left"/>
      <w:pPr>
        <w:ind w:left="3274" w:hanging="360"/>
      </w:pPr>
    </w:lvl>
    <w:lvl w:ilvl="5" w:tplc="0409001B">
      <w:start w:val="1"/>
      <w:numFmt w:val="lowerRoman"/>
      <w:lvlText w:val="%6."/>
      <w:lvlJc w:val="right"/>
      <w:pPr>
        <w:ind w:left="3994" w:hanging="180"/>
      </w:pPr>
    </w:lvl>
    <w:lvl w:ilvl="6" w:tplc="0409000F">
      <w:start w:val="1"/>
      <w:numFmt w:val="decimal"/>
      <w:lvlText w:val="%7."/>
      <w:lvlJc w:val="left"/>
      <w:pPr>
        <w:ind w:left="4714" w:hanging="360"/>
      </w:pPr>
    </w:lvl>
    <w:lvl w:ilvl="7" w:tplc="04090019">
      <w:start w:val="1"/>
      <w:numFmt w:val="lowerLetter"/>
      <w:lvlText w:val="%8."/>
      <w:lvlJc w:val="left"/>
      <w:pPr>
        <w:ind w:left="5434" w:hanging="360"/>
      </w:pPr>
    </w:lvl>
    <w:lvl w:ilvl="8" w:tplc="0409001B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CA82108"/>
    <w:multiLevelType w:val="hybridMultilevel"/>
    <w:tmpl w:val="7C2ACD90"/>
    <w:lvl w:ilvl="0" w:tplc="6EAC4AB6">
      <w:start w:val="9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59" w:hanging="360"/>
      </w:pPr>
    </w:lvl>
    <w:lvl w:ilvl="2" w:tplc="0419001B">
      <w:start w:val="1"/>
      <w:numFmt w:val="lowerRoman"/>
      <w:lvlText w:val="%3."/>
      <w:lvlJc w:val="right"/>
      <w:pPr>
        <w:ind w:left="5279" w:hanging="180"/>
      </w:pPr>
    </w:lvl>
    <w:lvl w:ilvl="3" w:tplc="0419000F">
      <w:start w:val="1"/>
      <w:numFmt w:val="decimal"/>
      <w:lvlText w:val="%4."/>
      <w:lvlJc w:val="left"/>
      <w:pPr>
        <w:ind w:left="5999" w:hanging="360"/>
      </w:pPr>
    </w:lvl>
    <w:lvl w:ilvl="4" w:tplc="04190019">
      <w:start w:val="1"/>
      <w:numFmt w:val="lowerLetter"/>
      <w:lvlText w:val="%5."/>
      <w:lvlJc w:val="left"/>
      <w:pPr>
        <w:ind w:left="6719" w:hanging="360"/>
      </w:pPr>
    </w:lvl>
    <w:lvl w:ilvl="5" w:tplc="0419001B">
      <w:start w:val="1"/>
      <w:numFmt w:val="lowerRoman"/>
      <w:lvlText w:val="%6."/>
      <w:lvlJc w:val="right"/>
      <w:pPr>
        <w:ind w:left="7439" w:hanging="180"/>
      </w:pPr>
    </w:lvl>
    <w:lvl w:ilvl="6" w:tplc="0419000F">
      <w:start w:val="1"/>
      <w:numFmt w:val="decimal"/>
      <w:lvlText w:val="%7."/>
      <w:lvlJc w:val="left"/>
      <w:pPr>
        <w:ind w:left="8159" w:hanging="360"/>
      </w:pPr>
    </w:lvl>
    <w:lvl w:ilvl="7" w:tplc="04190019">
      <w:start w:val="1"/>
      <w:numFmt w:val="lowerLetter"/>
      <w:lvlText w:val="%8."/>
      <w:lvlJc w:val="left"/>
      <w:pPr>
        <w:ind w:left="8879" w:hanging="360"/>
      </w:pPr>
    </w:lvl>
    <w:lvl w:ilvl="8" w:tplc="0419001B">
      <w:start w:val="1"/>
      <w:numFmt w:val="lowerRoman"/>
      <w:lvlText w:val="%9."/>
      <w:lvlJc w:val="right"/>
      <w:pPr>
        <w:ind w:left="9599" w:hanging="180"/>
      </w:pPr>
    </w:lvl>
  </w:abstractNum>
  <w:abstractNum w:abstractNumId="3">
    <w:nsid w:val="1CE40408"/>
    <w:multiLevelType w:val="hybridMultilevel"/>
    <w:tmpl w:val="83ACF560"/>
    <w:lvl w:ilvl="0" w:tplc="AE3267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75D5ADD"/>
    <w:multiLevelType w:val="hybridMultilevel"/>
    <w:tmpl w:val="1F04598C"/>
    <w:lvl w:ilvl="0" w:tplc="DFA2F498">
      <w:start w:val="7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4" w:hanging="360"/>
      </w:pPr>
    </w:lvl>
    <w:lvl w:ilvl="2" w:tplc="0409001B">
      <w:start w:val="1"/>
      <w:numFmt w:val="lowerRoman"/>
      <w:lvlText w:val="%3."/>
      <w:lvlJc w:val="right"/>
      <w:pPr>
        <w:ind w:left="1834" w:hanging="180"/>
      </w:pPr>
    </w:lvl>
    <w:lvl w:ilvl="3" w:tplc="0409000F">
      <w:start w:val="1"/>
      <w:numFmt w:val="decimal"/>
      <w:lvlText w:val="%4."/>
      <w:lvlJc w:val="left"/>
      <w:pPr>
        <w:ind w:left="2554" w:hanging="360"/>
      </w:pPr>
    </w:lvl>
    <w:lvl w:ilvl="4" w:tplc="04090019">
      <w:start w:val="1"/>
      <w:numFmt w:val="lowerLetter"/>
      <w:lvlText w:val="%5."/>
      <w:lvlJc w:val="left"/>
      <w:pPr>
        <w:ind w:left="3274" w:hanging="360"/>
      </w:pPr>
    </w:lvl>
    <w:lvl w:ilvl="5" w:tplc="0409001B">
      <w:start w:val="1"/>
      <w:numFmt w:val="lowerRoman"/>
      <w:lvlText w:val="%6."/>
      <w:lvlJc w:val="right"/>
      <w:pPr>
        <w:ind w:left="3994" w:hanging="180"/>
      </w:pPr>
    </w:lvl>
    <w:lvl w:ilvl="6" w:tplc="0409000F">
      <w:start w:val="1"/>
      <w:numFmt w:val="decimal"/>
      <w:lvlText w:val="%7."/>
      <w:lvlJc w:val="left"/>
      <w:pPr>
        <w:ind w:left="4714" w:hanging="360"/>
      </w:pPr>
    </w:lvl>
    <w:lvl w:ilvl="7" w:tplc="04090019">
      <w:start w:val="1"/>
      <w:numFmt w:val="lowerLetter"/>
      <w:lvlText w:val="%8."/>
      <w:lvlJc w:val="left"/>
      <w:pPr>
        <w:ind w:left="5434" w:hanging="360"/>
      </w:pPr>
    </w:lvl>
    <w:lvl w:ilvl="8" w:tplc="0409001B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318C0193"/>
    <w:multiLevelType w:val="hybridMultilevel"/>
    <w:tmpl w:val="1E32BABA"/>
    <w:lvl w:ilvl="0" w:tplc="083EB110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4" w:hanging="360"/>
      </w:pPr>
    </w:lvl>
    <w:lvl w:ilvl="2" w:tplc="0419001B">
      <w:start w:val="1"/>
      <w:numFmt w:val="lowerRoman"/>
      <w:lvlText w:val="%3."/>
      <w:lvlJc w:val="right"/>
      <w:pPr>
        <w:ind w:left="1784" w:hanging="180"/>
      </w:pPr>
    </w:lvl>
    <w:lvl w:ilvl="3" w:tplc="0419000F">
      <w:start w:val="1"/>
      <w:numFmt w:val="decimal"/>
      <w:lvlText w:val="%4."/>
      <w:lvlJc w:val="left"/>
      <w:pPr>
        <w:ind w:left="2504" w:hanging="360"/>
      </w:pPr>
    </w:lvl>
    <w:lvl w:ilvl="4" w:tplc="04190019">
      <w:start w:val="1"/>
      <w:numFmt w:val="lowerLetter"/>
      <w:lvlText w:val="%5."/>
      <w:lvlJc w:val="left"/>
      <w:pPr>
        <w:ind w:left="3224" w:hanging="360"/>
      </w:pPr>
    </w:lvl>
    <w:lvl w:ilvl="5" w:tplc="0419001B">
      <w:start w:val="1"/>
      <w:numFmt w:val="lowerRoman"/>
      <w:lvlText w:val="%6."/>
      <w:lvlJc w:val="right"/>
      <w:pPr>
        <w:ind w:left="3944" w:hanging="180"/>
      </w:pPr>
    </w:lvl>
    <w:lvl w:ilvl="6" w:tplc="0419000F">
      <w:start w:val="1"/>
      <w:numFmt w:val="decimal"/>
      <w:lvlText w:val="%7."/>
      <w:lvlJc w:val="left"/>
      <w:pPr>
        <w:ind w:left="4664" w:hanging="360"/>
      </w:pPr>
    </w:lvl>
    <w:lvl w:ilvl="7" w:tplc="04190019">
      <w:start w:val="1"/>
      <w:numFmt w:val="lowerLetter"/>
      <w:lvlText w:val="%8."/>
      <w:lvlJc w:val="left"/>
      <w:pPr>
        <w:ind w:left="5384" w:hanging="360"/>
      </w:pPr>
    </w:lvl>
    <w:lvl w:ilvl="8" w:tplc="0419001B">
      <w:start w:val="1"/>
      <w:numFmt w:val="lowerRoman"/>
      <w:lvlText w:val="%9."/>
      <w:lvlJc w:val="right"/>
      <w:pPr>
        <w:ind w:left="6104" w:hanging="180"/>
      </w:pPr>
    </w:lvl>
  </w:abstractNum>
  <w:abstractNum w:abstractNumId="6">
    <w:nsid w:val="3DC4499E"/>
    <w:multiLevelType w:val="multilevel"/>
    <w:tmpl w:val="C85E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72335"/>
    <w:multiLevelType w:val="hybridMultilevel"/>
    <w:tmpl w:val="36640934"/>
    <w:lvl w:ilvl="0" w:tplc="E104D274">
      <w:start w:val="2018"/>
      <w:numFmt w:val="decimal"/>
      <w:lvlText w:val="%1"/>
      <w:lvlJc w:val="left"/>
      <w:pPr>
        <w:ind w:left="960" w:hanging="60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E4436"/>
    <w:multiLevelType w:val="hybridMultilevel"/>
    <w:tmpl w:val="D22A3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B1B13"/>
    <w:multiLevelType w:val="hybridMultilevel"/>
    <w:tmpl w:val="9BD6CCC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0B0276"/>
    <w:multiLevelType w:val="hybridMultilevel"/>
    <w:tmpl w:val="F2F65D94"/>
    <w:lvl w:ilvl="0" w:tplc="986834FC">
      <w:start w:val="1"/>
      <w:numFmt w:val="decimal"/>
      <w:lvlText w:val="%1-"/>
      <w:lvlJc w:val="left"/>
      <w:pPr>
        <w:ind w:left="4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8" w:hanging="360"/>
      </w:pPr>
    </w:lvl>
    <w:lvl w:ilvl="2" w:tplc="0419001B">
      <w:start w:val="1"/>
      <w:numFmt w:val="lowerRoman"/>
      <w:lvlText w:val="%3."/>
      <w:lvlJc w:val="right"/>
      <w:pPr>
        <w:ind w:left="1908" w:hanging="180"/>
      </w:pPr>
    </w:lvl>
    <w:lvl w:ilvl="3" w:tplc="0419000F">
      <w:start w:val="1"/>
      <w:numFmt w:val="decimal"/>
      <w:lvlText w:val="%4."/>
      <w:lvlJc w:val="left"/>
      <w:pPr>
        <w:ind w:left="2628" w:hanging="360"/>
      </w:pPr>
    </w:lvl>
    <w:lvl w:ilvl="4" w:tplc="04190019">
      <w:start w:val="1"/>
      <w:numFmt w:val="lowerLetter"/>
      <w:lvlText w:val="%5."/>
      <w:lvlJc w:val="left"/>
      <w:pPr>
        <w:ind w:left="3348" w:hanging="360"/>
      </w:pPr>
    </w:lvl>
    <w:lvl w:ilvl="5" w:tplc="0419001B">
      <w:start w:val="1"/>
      <w:numFmt w:val="lowerRoman"/>
      <w:lvlText w:val="%6."/>
      <w:lvlJc w:val="right"/>
      <w:pPr>
        <w:ind w:left="4068" w:hanging="180"/>
      </w:pPr>
    </w:lvl>
    <w:lvl w:ilvl="6" w:tplc="0419000F">
      <w:start w:val="1"/>
      <w:numFmt w:val="decimal"/>
      <w:lvlText w:val="%7."/>
      <w:lvlJc w:val="left"/>
      <w:pPr>
        <w:ind w:left="4788" w:hanging="360"/>
      </w:pPr>
    </w:lvl>
    <w:lvl w:ilvl="7" w:tplc="04190019">
      <w:start w:val="1"/>
      <w:numFmt w:val="lowerLetter"/>
      <w:lvlText w:val="%8."/>
      <w:lvlJc w:val="left"/>
      <w:pPr>
        <w:ind w:left="5508" w:hanging="360"/>
      </w:pPr>
    </w:lvl>
    <w:lvl w:ilvl="8" w:tplc="0419001B">
      <w:start w:val="1"/>
      <w:numFmt w:val="lowerRoman"/>
      <w:lvlText w:val="%9."/>
      <w:lvlJc w:val="right"/>
      <w:pPr>
        <w:ind w:left="6228" w:hanging="180"/>
      </w:pPr>
    </w:lvl>
  </w:abstractNum>
  <w:abstractNum w:abstractNumId="11">
    <w:nsid w:val="54CB479D"/>
    <w:multiLevelType w:val="hybridMultilevel"/>
    <w:tmpl w:val="7B8C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D5F34"/>
    <w:multiLevelType w:val="hybridMultilevel"/>
    <w:tmpl w:val="C2D4D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85B67"/>
    <w:multiLevelType w:val="hybridMultilevel"/>
    <w:tmpl w:val="33FA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E2E0A"/>
    <w:multiLevelType w:val="hybridMultilevel"/>
    <w:tmpl w:val="BE4E6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F02D7"/>
    <w:multiLevelType w:val="hybridMultilevel"/>
    <w:tmpl w:val="DD2A271E"/>
    <w:lvl w:ilvl="0" w:tplc="988A81A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26518"/>
    <w:multiLevelType w:val="hybridMultilevel"/>
    <w:tmpl w:val="BD284A4E"/>
    <w:lvl w:ilvl="0" w:tplc="558892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F66404D"/>
    <w:multiLevelType w:val="hybridMultilevel"/>
    <w:tmpl w:val="27F8E3A4"/>
    <w:lvl w:ilvl="0" w:tplc="3318A19A">
      <w:start w:val="9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4"/>
  </w:num>
  <w:num w:numId="5">
    <w:abstractNumId w:val="15"/>
  </w:num>
  <w:num w:numId="6">
    <w:abstractNumId w:val="0"/>
  </w:num>
  <w:num w:numId="7">
    <w:abstractNumId w:val="1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  <w:num w:numId="13">
    <w:abstractNumId w:val="14"/>
  </w:num>
  <w:num w:numId="14">
    <w:abstractNumId w:val="6"/>
  </w:num>
  <w:num w:numId="15">
    <w:abstractNumId w:val="13"/>
  </w:num>
  <w:num w:numId="16">
    <w:abstractNumId w:val="17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39A"/>
    <w:rsid w:val="00001D05"/>
    <w:rsid w:val="00004BA4"/>
    <w:rsid w:val="0000566F"/>
    <w:rsid w:val="000408EC"/>
    <w:rsid w:val="00067A1E"/>
    <w:rsid w:val="00090F5E"/>
    <w:rsid w:val="00091D3F"/>
    <w:rsid w:val="00095679"/>
    <w:rsid w:val="00097D1D"/>
    <w:rsid w:val="000A423A"/>
    <w:rsid w:val="000A713B"/>
    <w:rsid w:val="000C3D3B"/>
    <w:rsid w:val="000C7236"/>
    <w:rsid w:val="000D6532"/>
    <w:rsid w:val="000E294E"/>
    <w:rsid w:val="00101E35"/>
    <w:rsid w:val="00133655"/>
    <w:rsid w:val="00144E94"/>
    <w:rsid w:val="00163547"/>
    <w:rsid w:val="00180B26"/>
    <w:rsid w:val="00184D04"/>
    <w:rsid w:val="00184F17"/>
    <w:rsid w:val="001B2BF6"/>
    <w:rsid w:val="001C20B3"/>
    <w:rsid w:val="001C23DC"/>
    <w:rsid w:val="001E5961"/>
    <w:rsid w:val="001F10FB"/>
    <w:rsid w:val="001F2D82"/>
    <w:rsid w:val="001F4F98"/>
    <w:rsid w:val="00204061"/>
    <w:rsid w:val="0023634C"/>
    <w:rsid w:val="00236B99"/>
    <w:rsid w:val="002A650D"/>
    <w:rsid w:val="002A658D"/>
    <w:rsid w:val="002C2480"/>
    <w:rsid w:val="002C73F3"/>
    <w:rsid w:val="002E0753"/>
    <w:rsid w:val="002F6B51"/>
    <w:rsid w:val="00310191"/>
    <w:rsid w:val="00312799"/>
    <w:rsid w:val="00335B3C"/>
    <w:rsid w:val="0034021E"/>
    <w:rsid w:val="003560D5"/>
    <w:rsid w:val="00365CFB"/>
    <w:rsid w:val="003670F3"/>
    <w:rsid w:val="00375587"/>
    <w:rsid w:val="0038252A"/>
    <w:rsid w:val="003833B6"/>
    <w:rsid w:val="00386828"/>
    <w:rsid w:val="0039039A"/>
    <w:rsid w:val="003A1015"/>
    <w:rsid w:val="003C0A09"/>
    <w:rsid w:val="003C25A8"/>
    <w:rsid w:val="003C7C67"/>
    <w:rsid w:val="003E5993"/>
    <w:rsid w:val="003F2AD0"/>
    <w:rsid w:val="003F40AD"/>
    <w:rsid w:val="00405426"/>
    <w:rsid w:val="00416518"/>
    <w:rsid w:val="004175BD"/>
    <w:rsid w:val="0042266D"/>
    <w:rsid w:val="004315FB"/>
    <w:rsid w:val="00453009"/>
    <w:rsid w:val="004735D5"/>
    <w:rsid w:val="004B3CE3"/>
    <w:rsid w:val="004C1F34"/>
    <w:rsid w:val="004D0080"/>
    <w:rsid w:val="004D17B0"/>
    <w:rsid w:val="004D56CF"/>
    <w:rsid w:val="004D7D33"/>
    <w:rsid w:val="004E0D9A"/>
    <w:rsid w:val="004F0B0C"/>
    <w:rsid w:val="00511C13"/>
    <w:rsid w:val="00525B5E"/>
    <w:rsid w:val="00564E12"/>
    <w:rsid w:val="00565EEC"/>
    <w:rsid w:val="005738EF"/>
    <w:rsid w:val="005925A6"/>
    <w:rsid w:val="005A2415"/>
    <w:rsid w:val="005A3E67"/>
    <w:rsid w:val="005C2258"/>
    <w:rsid w:val="005D6A34"/>
    <w:rsid w:val="005D7F4A"/>
    <w:rsid w:val="005E10B2"/>
    <w:rsid w:val="006033E8"/>
    <w:rsid w:val="006225F5"/>
    <w:rsid w:val="0063252D"/>
    <w:rsid w:val="00657B91"/>
    <w:rsid w:val="0066202D"/>
    <w:rsid w:val="006663AA"/>
    <w:rsid w:val="00683BE0"/>
    <w:rsid w:val="0069651C"/>
    <w:rsid w:val="006B48E5"/>
    <w:rsid w:val="006C20CD"/>
    <w:rsid w:val="006E1A6B"/>
    <w:rsid w:val="006E2FF2"/>
    <w:rsid w:val="00723837"/>
    <w:rsid w:val="00735DE6"/>
    <w:rsid w:val="0074626E"/>
    <w:rsid w:val="00746801"/>
    <w:rsid w:val="0076460A"/>
    <w:rsid w:val="007B68B2"/>
    <w:rsid w:val="007C2061"/>
    <w:rsid w:val="007D3908"/>
    <w:rsid w:val="007F2233"/>
    <w:rsid w:val="00802673"/>
    <w:rsid w:val="00811B6F"/>
    <w:rsid w:val="00820296"/>
    <w:rsid w:val="00846D5D"/>
    <w:rsid w:val="00860908"/>
    <w:rsid w:val="00865130"/>
    <w:rsid w:val="00867901"/>
    <w:rsid w:val="008C4081"/>
    <w:rsid w:val="008E25B7"/>
    <w:rsid w:val="008F580B"/>
    <w:rsid w:val="008F6891"/>
    <w:rsid w:val="00925983"/>
    <w:rsid w:val="00927613"/>
    <w:rsid w:val="009350B7"/>
    <w:rsid w:val="00940802"/>
    <w:rsid w:val="0094713D"/>
    <w:rsid w:val="00962C5E"/>
    <w:rsid w:val="009713EF"/>
    <w:rsid w:val="00974095"/>
    <w:rsid w:val="00982E55"/>
    <w:rsid w:val="00985A4D"/>
    <w:rsid w:val="00991290"/>
    <w:rsid w:val="0099302D"/>
    <w:rsid w:val="00993B0B"/>
    <w:rsid w:val="009A13B0"/>
    <w:rsid w:val="009A7802"/>
    <w:rsid w:val="009B3223"/>
    <w:rsid w:val="009C54DB"/>
    <w:rsid w:val="009C7C5E"/>
    <w:rsid w:val="009D17A8"/>
    <w:rsid w:val="009F70D3"/>
    <w:rsid w:val="009F7B82"/>
    <w:rsid w:val="00A01845"/>
    <w:rsid w:val="00A15948"/>
    <w:rsid w:val="00A202C8"/>
    <w:rsid w:val="00A21238"/>
    <w:rsid w:val="00A3610E"/>
    <w:rsid w:val="00A529AD"/>
    <w:rsid w:val="00A65358"/>
    <w:rsid w:val="00A734C8"/>
    <w:rsid w:val="00A73573"/>
    <w:rsid w:val="00A74FC6"/>
    <w:rsid w:val="00A825E0"/>
    <w:rsid w:val="00A82FC6"/>
    <w:rsid w:val="00A84CD4"/>
    <w:rsid w:val="00AA5A91"/>
    <w:rsid w:val="00AB0CAA"/>
    <w:rsid w:val="00AD5AE9"/>
    <w:rsid w:val="00AE60CE"/>
    <w:rsid w:val="00AF7324"/>
    <w:rsid w:val="00B15B71"/>
    <w:rsid w:val="00B22F60"/>
    <w:rsid w:val="00B473CF"/>
    <w:rsid w:val="00B72322"/>
    <w:rsid w:val="00B7581D"/>
    <w:rsid w:val="00B82F63"/>
    <w:rsid w:val="00B86D30"/>
    <w:rsid w:val="00BB0F3B"/>
    <w:rsid w:val="00BD3118"/>
    <w:rsid w:val="00BE23FE"/>
    <w:rsid w:val="00BF223A"/>
    <w:rsid w:val="00C27A48"/>
    <w:rsid w:val="00C5474D"/>
    <w:rsid w:val="00C613F1"/>
    <w:rsid w:val="00C61C83"/>
    <w:rsid w:val="00C64171"/>
    <w:rsid w:val="00C829E9"/>
    <w:rsid w:val="00C939F0"/>
    <w:rsid w:val="00CB1A21"/>
    <w:rsid w:val="00CD5D45"/>
    <w:rsid w:val="00CE0790"/>
    <w:rsid w:val="00CE409F"/>
    <w:rsid w:val="00CE6514"/>
    <w:rsid w:val="00CF3BB1"/>
    <w:rsid w:val="00CF6700"/>
    <w:rsid w:val="00D01FC8"/>
    <w:rsid w:val="00D106C2"/>
    <w:rsid w:val="00D12A86"/>
    <w:rsid w:val="00D1672F"/>
    <w:rsid w:val="00D247C5"/>
    <w:rsid w:val="00D250E7"/>
    <w:rsid w:val="00D31BA6"/>
    <w:rsid w:val="00D55EF7"/>
    <w:rsid w:val="00D57B36"/>
    <w:rsid w:val="00D66DEE"/>
    <w:rsid w:val="00D77B05"/>
    <w:rsid w:val="00D8035A"/>
    <w:rsid w:val="00D864B7"/>
    <w:rsid w:val="00DA4D66"/>
    <w:rsid w:val="00DC239A"/>
    <w:rsid w:val="00DC45B2"/>
    <w:rsid w:val="00DE3F2B"/>
    <w:rsid w:val="00E045AF"/>
    <w:rsid w:val="00E1550D"/>
    <w:rsid w:val="00E218DA"/>
    <w:rsid w:val="00E23F53"/>
    <w:rsid w:val="00E24EFF"/>
    <w:rsid w:val="00E30281"/>
    <w:rsid w:val="00E400A3"/>
    <w:rsid w:val="00E906BF"/>
    <w:rsid w:val="00EC1B2B"/>
    <w:rsid w:val="00EC5548"/>
    <w:rsid w:val="00EC59CE"/>
    <w:rsid w:val="00ED37F4"/>
    <w:rsid w:val="00EF4660"/>
    <w:rsid w:val="00F32E55"/>
    <w:rsid w:val="00F457D9"/>
    <w:rsid w:val="00F64CDB"/>
    <w:rsid w:val="00F7288E"/>
    <w:rsid w:val="00F74ED4"/>
    <w:rsid w:val="00F76E8D"/>
    <w:rsid w:val="00F8366C"/>
    <w:rsid w:val="00F85739"/>
    <w:rsid w:val="00F97468"/>
    <w:rsid w:val="00FB1949"/>
    <w:rsid w:val="00FE2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A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CE07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E0790"/>
    <w:pPr>
      <w:keepNext/>
      <w:keepLines/>
      <w:spacing w:before="200"/>
      <w:outlineLvl w:val="5"/>
    </w:pPr>
    <w:rPr>
      <w:rFonts w:ascii="Calibri Light" w:hAnsi="Calibri Light" w:cs="Calibri Light"/>
      <w:i/>
      <w:iCs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0790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E0790"/>
    <w:rPr>
      <w:rFonts w:ascii="Calibri Light" w:hAnsi="Calibri Light" w:cs="Calibri Light"/>
      <w:i/>
      <w:iCs/>
      <w:color w:val="1F4D78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E400A3"/>
    <w:rPr>
      <w:color w:val="auto"/>
      <w:u w:val="single"/>
    </w:rPr>
  </w:style>
  <w:style w:type="table" w:styleId="TableGrid">
    <w:name w:val="Table Grid"/>
    <w:basedOn w:val="TableNormal"/>
    <w:uiPriority w:val="99"/>
    <w:rsid w:val="00E400A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E2FF2"/>
    <w:pPr>
      <w:ind w:left="720"/>
    </w:pPr>
  </w:style>
  <w:style w:type="paragraph" w:styleId="NormalWeb">
    <w:name w:val="Normal (Web)"/>
    <w:basedOn w:val="Normal"/>
    <w:uiPriority w:val="99"/>
    <w:rsid w:val="0041651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F728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288E"/>
    <w:rPr>
      <w:rFonts w:ascii="Tahoma" w:hAnsi="Tahoma" w:cs="Tahoma"/>
      <w:sz w:val="16"/>
      <w:szCs w:val="16"/>
      <w:lang w:val="ru-RU" w:eastAsia="ru-RU"/>
    </w:rPr>
  </w:style>
  <w:style w:type="character" w:styleId="Emphasis">
    <w:name w:val="Emphasis"/>
    <w:basedOn w:val="DefaultParagraphFont"/>
    <w:uiPriority w:val="99"/>
    <w:qFormat/>
    <w:rsid w:val="00B72322"/>
    <w:rPr>
      <w:i/>
      <w:iCs/>
    </w:rPr>
  </w:style>
  <w:style w:type="character" w:styleId="Strong">
    <w:name w:val="Strong"/>
    <w:basedOn w:val="DefaultParagraphFont"/>
    <w:uiPriority w:val="99"/>
    <w:qFormat/>
    <w:rsid w:val="00846D5D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D57B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57B36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D57B3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57B36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1245</TotalTime>
  <Pages>2</Pages>
  <Words>331</Words>
  <Characters>1888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</cp:lastModifiedBy>
  <cp:revision>164</cp:revision>
  <cp:lastPrinted>2019-01-29T12:44:00Z</cp:lastPrinted>
  <dcterms:created xsi:type="dcterms:W3CDTF">2018-11-21T09:19:00Z</dcterms:created>
  <dcterms:modified xsi:type="dcterms:W3CDTF">2019-04-10T07:21:00Z</dcterms:modified>
</cp:coreProperties>
</file>